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239" w:rsidRDefault="00FC0239" w:rsidP="00387315">
      <w:pPr>
        <w:pStyle w:val="Title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-57.2pt;margin-top:.8pt;width:594.5pt;height:699.55pt;z-index:-251658240;visibility:visible">
            <v:imagedata r:id="rId5" o:title=""/>
          </v:shape>
        </w:pict>
      </w:r>
    </w:p>
    <w:p w:rsidR="00FC0239" w:rsidRDefault="00FC0239" w:rsidP="00E82E90">
      <w:pPr>
        <w:spacing w:line="240" w:lineRule="auto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  <w:lang w:val="en-US"/>
        </w:rPr>
        <w:tab/>
      </w:r>
      <w:r>
        <w:rPr>
          <w:rFonts w:ascii="Cambria" w:hAnsi="Cambria"/>
          <w:b/>
          <w:sz w:val="28"/>
          <w:szCs w:val="28"/>
          <w:lang w:val="en-US"/>
        </w:rPr>
        <w:tab/>
      </w:r>
      <w:r>
        <w:rPr>
          <w:rFonts w:ascii="Cambria" w:hAnsi="Cambria"/>
          <w:b/>
          <w:sz w:val="28"/>
          <w:szCs w:val="28"/>
        </w:rPr>
        <w:t>«УТВЕРЖДАЮ»</w:t>
      </w:r>
    </w:p>
    <w:p w:rsidR="00FC0239" w:rsidRDefault="00FC0239" w:rsidP="00E82E90">
      <w:pPr>
        <w:spacing w:line="240" w:lineRule="auto"/>
        <w:ind w:left="2832" w:firstLine="708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                Заведующий МБДОУ </w:t>
      </w:r>
    </w:p>
    <w:p w:rsidR="00FC0239" w:rsidRDefault="00FC0239" w:rsidP="00E82E90">
      <w:pPr>
        <w:spacing w:line="240" w:lineRule="auto"/>
        <w:ind w:left="2832" w:firstLine="708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                 «Кортузский детский сад»</w:t>
      </w:r>
    </w:p>
    <w:p w:rsidR="00FC0239" w:rsidRDefault="00FC0239" w:rsidP="00E82E90">
      <w:pPr>
        <w:spacing w:line="240" w:lineRule="auto"/>
        <w:ind w:left="2832" w:firstLine="708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ab/>
      </w:r>
      <w:r>
        <w:rPr>
          <w:rFonts w:ascii="Cambria" w:hAnsi="Cambria"/>
          <w:b/>
          <w:sz w:val="28"/>
          <w:szCs w:val="28"/>
        </w:rPr>
        <w:tab/>
        <w:t>__________________ Н.П.Яхно</w:t>
      </w:r>
    </w:p>
    <w:p w:rsidR="00FC0239" w:rsidRDefault="00FC0239" w:rsidP="00E82E90">
      <w:pPr>
        <w:spacing w:line="240" w:lineRule="auto"/>
        <w:ind w:left="2832" w:firstLine="708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ab/>
      </w:r>
      <w:r>
        <w:rPr>
          <w:rFonts w:ascii="Cambria" w:hAnsi="Cambria"/>
          <w:b/>
          <w:sz w:val="28"/>
          <w:szCs w:val="28"/>
        </w:rPr>
        <w:tab/>
        <w:t>«_</w:t>
      </w:r>
      <w:r>
        <w:rPr>
          <w:rFonts w:ascii="Cambria" w:hAnsi="Cambria"/>
          <w:b/>
          <w:sz w:val="28"/>
          <w:szCs w:val="28"/>
          <w:u w:val="single"/>
        </w:rPr>
        <w:t>15</w:t>
      </w:r>
      <w:r>
        <w:rPr>
          <w:rFonts w:ascii="Cambria" w:hAnsi="Cambria"/>
          <w:b/>
          <w:sz w:val="28"/>
          <w:szCs w:val="28"/>
        </w:rPr>
        <w:t>_» _</w:t>
      </w:r>
      <w:r w:rsidRPr="00E82E90">
        <w:rPr>
          <w:rFonts w:ascii="Cambria" w:hAnsi="Cambria"/>
          <w:b/>
          <w:sz w:val="28"/>
          <w:szCs w:val="28"/>
          <w:u w:val="single"/>
        </w:rPr>
        <w:t>февраля</w:t>
      </w:r>
      <w:r>
        <w:rPr>
          <w:rFonts w:ascii="Cambria" w:hAnsi="Cambria"/>
          <w:b/>
          <w:sz w:val="28"/>
          <w:szCs w:val="28"/>
        </w:rPr>
        <w:t xml:space="preserve">____ 2019г. </w:t>
      </w:r>
    </w:p>
    <w:p w:rsidR="00FC0239" w:rsidRDefault="00FC0239" w:rsidP="00387315">
      <w:pPr>
        <w:jc w:val="center"/>
        <w:rPr>
          <w:rFonts w:ascii="Cambria" w:hAnsi="Cambria"/>
          <w:b/>
          <w:sz w:val="56"/>
          <w:szCs w:val="56"/>
        </w:rPr>
      </w:pPr>
    </w:p>
    <w:p w:rsidR="00FC0239" w:rsidRDefault="00FC0239" w:rsidP="00387315">
      <w:pPr>
        <w:jc w:val="center"/>
        <w:rPr>
          <w:rFonts w:ascii="Cambria" w:hAnsi="Cambria"/>
          <w:b/>
          <w:sz w:val="56"/>
          <w:szCs w:val="56"/>
        </w:rPr>
      </w:pPr>
    </w:p>
    <w:p w:rsidR="00FC0239" w:rsidRPr="00387315" w:rsidRDefault="00FC0239" w:rsidP="00387315">
      <w:pPr>
        <w:jc w:val="center"/>
        <w:rPr>
          <w:rFonts w:ascii="Cambria" w:hAnsi="Cambria"/>
          <w:b/>
          <w:sz w:val="72"/>
          <w:szCs w:val="72"/>
        </w:rPr>
      </w:pPr>
      <w:r w:rsidRPr="00387315">
        <w:rPr>
          <w:rFonts w:ascii="Cambria" w:hAnsi="Cambria"/>
          <w:b/>
          <w:sz w:val="72"/>
          <w:szCs w:val="72"/>
        </w:rPr>
        <w:t>ЭКОЛОГИЧЕСКИЙ</w:t>
      </w:r>
    </w:p>
    <w:p w:rsidR="00FC0239" w:rsidRPr="00387315" w:rsidRDefault="00FC0239" w:rsidP="00387315">
      <w:pPr>
        <w:jc w:val="center"/>
        <w:rPr>
          <w:rFonts w:ascii="Cambria" w:hAnsi="Cambria"/>
          <w:b/>
          <w:sz w:val="72"/>
          <w:szCs w:val="72"/>
        </w:rPr>
      </w:pPr>
      <w:r w:rsidRPr="00387315">
        <w:rPr>
          <w:rFonts w:ascii="Cambria" w:hAnsi="Cambria"/>
          <w:b/>
          <w:sz w:val="72"/>
          <w:szCs w:val="72"/>
        </w:rPr>
        <w:t xml:space="preserve"> ПАСПОРТ </w:t>
      </w:r>
      <w:r>
        <w:rPr>
          <w:rFonts w:ascii="Cambria" w:hAnsi="Cambria"/>
          <w:b/>
          <w:sz w:val="72"/>
          <w:szCs w:val="72"/>
        </w:rPr>
        <w:t>МБ</w:t>
      </w:r>
      <w:r w:rsidRPr="00387315">
        <w:rPr>
          <w:rFonts w:ascii="Cambria" w:hAnsi="Cambria"/>
          <w:b/>
          <w:sz w:val="72"/>
          <w:szCs w:val="72"/>
        </w:rPr>
        <w:t>ДОУ</w:t>
      </w:r>
    </w:p>
    <w:p w:rsidR="00FC0239" w:rsidRDefault="00FC0239" w:rsidP="007D09AA">
      <w:pPr>
        <w:spacing w:after="0" w:line="240" w:lineRule="auto"/>
        <w:ind w:firstLine="397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 xml:space="preserve">«КОРТУЗСКИЙ ДЕТСКИЙ САД» </w:t>
      </w:r>
    </w:p>
    <w:p w:rsidR="00FC0239" w:rsidRPr="00006906" w:rsidRDefault="00FC0239" w:rsidP="00006906">
      <w:pPr>
        <w:spacing w:after="0" w:line="240" w:lineRule="auto"/>
        <w:ind w:firstLine="397"/>
        <w:rPr>
          <w:rFonts w:ascii="Times New Roman" w:hAnsi="Times New Roman"/>
          <w:b/>
          <w:sz w:val="52"/>
          <w:szCs w:val="52"/>
        </w:rPr>
      </w:pPr>
    </w:p>
    <w:p w:rsidR="00FC0239" w:rsidRDefault="00FC0239" w:rsidP="007D09AA">
      <w:pPr>
        <w:spacing w:after="0" w:line="240" w:lineRule="auto"/>
        <w:ind w:firstLine="397"/>
        <w:jc w:val="center"/>
        <w:rPr>
          <w:rFonts w:ascii="Times New Roman" w:hAnsi="Times New Roman"/>
          <w:b/>
          <w:sz w:val="52"/>
          <w:szCs w:val="52"/>
        </w:rPr>
      </w:pPr>
    </w:p>
    <w:p w:rsidR="00FC0239" w:rsidRDefault="00FC0239" w:rsidP="007D09AA">
      <w:pPr>
        <w:spacing w:after="0" w:line="240" w:lineRule="auto"/>
        <w:ind w:firstLine="397"/>
        <w:jc w:val="center"/>
        <w:rPr>
          <w:rFonts w:ascii="Times New Roman" w:hAnsi="Times New Roman"/>
          <w:b/>
          <w:sz w:val="52"/>
          <w:szCs w:val="52"/>
        </w:rPr>
      </w:pPr>
    </w:p>
    <w:p w:rsidR="00FC0239" w:rsidRDefault="00FC0239" w:rsidP="007D09AA">
      <w:pPr>
        <w:spacing w:after="0" w:line="240" w:lineRule="auto"/>
        <w:ind w:firstLine="397"/>
        <w:jc w:val="center"/>
        <w:rPr>
          <w:rFonts w:ascii="Times New Roman" w:hAnsi="Times New Roman"/>
          <w:b/>
          <w:sz w:val="52"/>
          <w:szCs w:val="52"/>
        </w:rPr>
      </w:pPr>
    </w:p>
    <w:p w:rsidR="00FC0239" w:rsidRDefault="00FC0239" w:rsidP="007D09AA">
      <w:pPr>
        <w:spacing w:after="0" w:line="240" w:lineRule="auto"/>
        <w:ind w:firstLine="397"/>
        <w:jc w:val="center"/>
        <w:rPr>
          <w:rFonts w:ascii="Times New Roman" w:hAnsi="Times New Roman"/>
          <w:b/>
          <w:sz w:val="52"/>
          <w:szCs w:val="52"/>
        </w:rPr>
      </w:pPr>
    </w:p>
    <w:p w:rsidR="00FC0239" w:rsidRDefault="00FC0239" w:rsidP="007D09AA">
      <w:pPr>
        <w:spacing w:after="0" w:line="240" w:lineRule="auto"/>
        <w:ind w:firstLine="397"/>
        <w:jc w:val="center"/>
        <w:rPr>
          <w:rFonts w:ascii="Times New Roman" w:hAnsi="Times New Roman"/>
          <w:b/>
          <w:sz w:val="52"/>
          <w:szCs w:val="52"/>
        </w:rPr>
      </w:pPr>
    </w:p>
    <w:p w:rsidR="00FC0239" w:rsidRDefault="00FC0239" w:rsidP="007D09AA">
      <w:pPr>
        <w:spacing w:after="0" w:line="240" w:lineRule="auto"/>
        <w:ind w:firstLine="397"/>
        <w:jc w:val="center"/>
        <w:rPr>
          <w:rFonts w:ascii="Times New Roman" w:hAnsi="Times New Roman"/>
          <w:b/>
          <w:sz w:val="52"/>
          <w:szCs w:val="52"/>
        </w:rPr>
      </w:pPr>
    </w:p>
    <w:p w:rsidR="00FC0239" w:rsidRDefault="00FC0239" w:rsidP="007D09AA">
      <w:pPr>
        <w:spacing w:after="0" w:line="240" w:lineRule="auto"/>
        <w:ind w:firstLine="397"/>
        <w:jc w:val="center"/>
        <w:rPr>
          <w:rFonts w:ascii="Times New Roman" w:hAnsi="Times New Roman"/>
          <w:b/>
          <w:sz w:val="52"/>
          <w:szCs w:val="52"/>
        </w:rPr>
      </w:pPr>
    </w:p>
    <w:p w:rsidR="00FC0239" w:rsidRPr="00387315" w:rsidRDefault="00FC0239" w:rsidP="007D09AA">
      <w:pPr>
        <w:spacing w:after="0" w:line="240" w:lineRule="auto"/>
        <w:ind w:firstLine="397"/>
        <w:jc w:val="center"/>
        <w:rPr>
          <w:rFonts w:ascii="Times New Roman" w:hAnsi="Times New Roman"/>
          <w:b/>
          <w:sz w:val="52"/>
          <w:szCs w:val="52"/>
        </w:rPr>
      </w:pPr>
    </w:p>
    <w:p w:rsidR="00FC0239" w:rsidRPr="00B41FCD" w:rsidRDefault="00FC0239" w:rsidP="00387315">
      <w:pPr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с.Кортуз</w:t>
      </w:r>
    </w:p>
    <w:p w:rsidR="00FC0239" w:rsidRPr="007D09AA" w:rsidRDefault="00FC0239" w:rsidP="007D09AA">
      <w:pPr>
        <w:jc w:val="center"/>
        <w:rPr>
          <w:rFonts w:ascii="Times New Roman" w:hAnsi="Times New Roman"/>
          <w:b/>
          <w:sz w:val="52"/>
          <w:szCs w:val="52"/>
        </w:rPr>
      </w:pPr>
    </w:p>
    <w:p w:rsidR="00FC0239" w:rsidRDefault="00FC0239" w:rsidP="002B3D8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52"/>
          <w:szCs w:val="52"/>
        </w:rPr>
        <w:t xml:space="preserve">                 </w:t>
      </w:r>
      <w:r>
        <w:rPr>
          <w:rFonts w:ascii="Times New Roman" w:hAnsi="Times New Roman"/>
          <w:b/>
          <w:sz w:val="28"/>
          <w:szCs w:val="28"/>
        </w:rPr>
        <w:t>ЭКОЛОГИЧЕСКИЙ ПАСПОРТ МБДОУ</w:t>
      </w:r>
    </w:p>
    <w:p w:rsidR="00FC0239" w:rsidRDefault="00FC0239" w:rsidP="00BF1D4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Рисунок 2" o:spid="_x0000_s1027" type="#_x0000_t75" style="position:absolute;left:0;text-align:left;margin-left:-27pt;margin-top:-63pt;width:579.65pt;height:957pt;z-index:-251657216;visibility:visible">
            <v:imagedata r:id="rId6" o:title=""/>
          </v:shape>
        </w:pict>
      </w:r>
      <w:r>
        <w:rPr>
          <w:rFonts w:ascii="Times New Roman" w:hAnsi="Times New Roman"/>
          <w:b/>
          <w:sz w:val="28"/>
          <w:szCs w:val="28"/>
        </w:rPr>
        <w:t>«КОРТУЗСКИЙ ДЕТСКИЙ САД»</w:t>
      </w:r>
    </w:p>
    <w:p w:rsidR="00FC0239" w:rsidRDefault="00FC0239" w:rsidP="00BF1D40">
      <w:pPr>
        <w:jc w:val="center"/>
        <w:rPr>
          <w:rFonts w:ascii="Times New Roman" w:hAnsi="Times New Roman"/>
          <w:b/>
          <w:sz w:val="28"/>
          <w:szCs w:val="28"/>
        </w:rPr>
      </w:pPr>
    </w:p>
    <w:p w:rsidR="00FC0239" w:rsidRDefault="00FC0239" w:rsidP="00CE16FB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FC0239" w:rsidRDefault="00FC0239" w:rsidP="00CE16FB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Введение.</w:t>
      </w:r>
    </w:p>
    <w:p w:rsidR="00FC0239" w:rsidRDefault="00FC0239" w:rsidP="00CE16F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Большое значение для организации в дошкольном учреждении работы по экологическому образованию имеет оценка, прогнозирование и учет состояния окружающей среды. В настоящее время многие дошкольные учреждения находятся в неблагоприятных экологических условиях, территории на которых они расположены, слабо озеленены и в большей степени подвержены загрязнению воздуха, в связи с высокими автотранспортными нагрузками, а так же выбросами промышленных предприятий. Эти и многие другие факторы имеют огромное влияние на здоровье детей.</w:t>
      </w:r>
    </w:p>
    <w:p w:rsidR="00FC0239" w:rsidRDefault="00FC0239" w:rsidP="00CE16F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239" w:rsidRDefault="00FC0239" w:rsidP="00CE16F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Целью </w:t>
      </w:r>
      <w:r w:rsidRPr="006A06D8">
        <w:rPr>
          <w:rFonts w:ascii="Times New Roman" w:hAnsi="Times New Roman"/>
          <w:sz w:val="28"/>
          <w:szCs w:val="28"/>
        </w:rPr>
        <w:t>создани</w:t>
      </w:r>
      <w:r>
        <w:rPr>
          <w:rFonts w:ascii="Times New Roman" w:hAnsi="Times New Roman"/>
          <w:sz w:val="28"/>
          <w:szCs w:val="28"/>
        </w:rPr>
        <w:t>я экологического паспорта стало желание узнать, какие факторы окружающей среды детского сада воздействуют на современного дошкольника.</w:t>
      </w:r>
    </w:p>
    <w:p w:rsidR="00FC0239" w:rsidRDefault="00FC0239" w:rsidP="00CE16F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239" w:rsidRDefault="00FC0239" w:rsidP="00CE16F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Местонахождение дошкольного учреждения: село Кортуз, ул.Школьная, 1.</w:t>
      </w:r>
    </w:p>
    <w:p w:rsidR="00FC0239" w:rsidRDefault="00FC0239" w:rsidP="00CE16F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239" w:rsidRDefault="00FC0239" w:rsidP="00CE16F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Общее количество детей посещающих детский сад – 32.</w:t>
      </w:r>
    </w:p>
    <w:p w:rsidR="00FC0239" w:rsidRDefault="00FC0239" w:rsidP="00CE16F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239" w:rsidRDefault="00FC0239" w:rsidP="00CE16F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A06D8">
        <w:rPr>
          <w:rFonts w:ascii="Times New Roman" w:hAnsi="Times New Roman"/>
          <w:sz w:val="28"/>
          <w:szCs w:val="28"/>
        </w:rPr>
        <w:t>Общее количество</w:t>
      </w:r>
      <w:r>
        <w:rPr>
          <w:rFonts w:ascii="Times New Roman" w:hAnsi="Times New Roman"/>
          <w:sz w:val="28"/>
          <w:szCs w:val="28"/>
        </w:rPr>
        <w:t xml:space="preserve"> персонала – 13.</w:t>
      </w:r>
    </w:p>
    <w:p w:rsidR="00FC0239" w:rsidRDefault="00FC0239" w:rsidP="00CE16F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239" w:rsidRDefault="00FC0239" w:rsidP="00CE16F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групп – 2, 1 – вторая младшая группа, 1 – группа смешанного возраста  (старшая/подготовительная группа).</w:t>
      </w:r>
    </w:p>
    <w:p w:rsidR="00FC0239" w:rsidRDefault="00FC0239" w:rsidP="00CE16F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239" w:rsidRDefault="00FC0239" w:rsidP="00CE16F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239" w:rsidRDefault="00FC0239" w:rsidP="00CE16F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239" w:rsidRDefault="00FC0239" w:rsidP="00CE16F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239" w:rsidRDefault="00FC0239" w:rsidP="00CE16F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239" w:rsidRDefault="00FC0239" w:rsidP="00CE16F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239" w:rsidRDefault="00FC0239" w:rsidP="00CE16F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239" w:rsidRDefault="00FC0239" w:rsidP="00CE16F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239" w:rsidRDefault="00FC0239" w:rsidP="00CE16F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239" w:rsidRDefault="00FC0239" w:rsidP="00CE16F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239" w:rsidRDefault="00FC0239" w:rsidP="00CE16F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239" w:rsidRDefault="00FC0239" w:rsidP="00CE16F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239" w:rsidRDefault="00FC0239" w:rsidP="00CE16F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239" w:rsidRDefault="00FC0239" w:rsidP="00CE16FB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FC0239" w:rsidRDefault="00FC0239" w:rsidP="00CE16FB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FC0239" w:rsidRDefault="00FC0239" w:rsidP="00CE16FB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FC0239" w:rsidRDefault="00FC0239" w:rsidP="00CE16FB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Рисунок 14" o:spid="_x0000_s1028" type="#_x0000_t75" style="position:absolute;left:0;text-align:left;margin-left:-45pt;margin-top:-9pt;width:579.5pt;height:839pt;z-index:-251656192;visibility:visible">
            <v:imagedata r:id="rId6" o:title="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ЗАДАЧИ СОСТАВЛЕНИЯ </w:t>
      </w:r>
    </w:p>
    <w:p w:rsidR="00FC0239" w:rsidRDefault="00FC0239" w:rsidP="00CE16FB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ЭКОЛОГИЧЕСКОГО ПАСПОРТА</w:t>
      </w:r>
    </w:p>
    <w:p w:rsidR="00FC0239" w:rsidRDefault="00FC0239" w:rsidP="00CE16FB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FC0239" w:rsidRDefault="00FC0239" w:rsidP="00CE16FB">
      <w:pPr>
        <w:pStyle w:val="ListParagraph"/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Оценить готовность ДОУ к работе по проблеме </w:t>
      </w:r>
    </w:p>
    <w:p w:rsidR="00FC0239" w:rsidRDefault="00FC0239" w:rsidP="00CE16FB">
      <w:pPr>
        <w:pStyle w:val="ListParagraph"/>
        <w:spacing w:after="0" w:line="240" w:lineRule="auto"/>
        <w:ind w:left="13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экологического образования.</w:t>
      </w:r>
    </w:p>
    <w:p w:rsidR="00FC0239" w:rsidRDefault="00FC0239" w:rsidP="00CE16FB">
      <w:pPr>
        <w:pStyle w:val="ListParagraph"/>
        <w:spacing w:after="0" w:line="240" w:lineRule="auto"/>
        <w:ind w:left="757" w:firstLine="567"/>
        <w:jc w:val="both"/>
        <w:rPr>
          <w:rFonts w:ascii="Times New Roman" w:hAnsi="Times New Roman"/>
          <w:sz w:val="28"/>
          <w:szCs w:val="28"/>
        </w:rPr>
      </w:pPr>
    </w:p>
    <w:p w:rsidR="00FC0239" w:rsidRDefault="00FC0239" w:rsidP="00CE16FB">
      <w:pPr>
        <w:pStyle w:val="ListParagraph"/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Дать оценку экологического состояния района, на территории </w:t>
      </w:r>
    </w:p>
    <w:p w:rsidR="00FC0239" w:rsidRDefault="00FC0239" w:rsidP="00CE16FB">
      <w:pPr>
        <w:pStyle w:val="ListParagraph"/>
        <w:spacing w:after="0" w:line="240" w:lineRule="auto"/>
        <w:ind w:left="13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которого расположено ДОУ.</w:t>
      </w:r>
    </w:p>
    <w:p w:rsidR="00FC0239" w:rsidRDefault="00FC0239" w:rsidP="00CE16FB">
      <w:pPr>
        <w:pStyle w:val="ListParagraph"/>
        <w:spacing w:after="0" w:line="240" w:lineRule="auto"/>
        <w:ind w:left="757" w:firstLine="567"/>
        <w:jc w:val="both"/>
        <w:rPr>
          <w:rFonts w:ascii="Times New Roman" w:hAnsi="Times New Roman"/>
          <w:sz w:val="28"/>
          <w:szCs w:val="28"/>
        </w:rPr>
      </w:pPr>
    </w:p>
    <w:p w:rsidR="00FC0239" w:rsidRDefault="00FC0239" w:rsidP="00CE16FB">
      <w:pPr>
        <w:pStyle w:val="ListParagraph"/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Оценить состояние территории ДОУ и прилегающей </w:t>
      </w:r>
    </w:p>
    <w:p w:rsidR="00FC0239" w:rsidRDefault="00FC0239" w:rsidP="00CE16FB">
      <w:pPr>
        <w:pStyle w:val="ListParagraph"/>
        <w:spacing w:after="0" w:line="240" w:lineRule="auto"/>
        <w:ind w:left="13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территории.</w:t>
      </w:r>
    </w:p>
    <w:p w:rsidR="00FC0239" w:rsidRDefault="00FC0239" w:rsidP="00CE16FB">
      <w:pPr>
        <w:pStyle w:val="ListParagraph"/>
        <w:spacing w:after="0" w:line="240" w:lineRule="auto"/>
        <w:ind w:left="757" w:firstLine="567"/>
        <w:jc w:val="both"/>
        <w:rPr>
          <w:rFonts w:ascii="Times New Roman" w:hAnsi="Times New Roman"/>
          <w:sz w:val="28"/>
          <w:szCs w:val="28"/>
        </w:rPr>
      </w:pPr>
    </w:p>
    <w:p w:rsidR="00FC0239" w:rsidRDefault="00FC0239" w:rsidP="00CE16FB">
      <w:pPr>
        <w:pStyle w:val="ListParagraph"/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Составить перспективу развития экологического образования </w:t>
      </w:r>
    </w:p>
    <w:p w:rsidR="00FC0239" w:rsidRDefault="00FC0239" w:rsidP="00CE16FB">
      <w:pPr>
        <w:pStyle w:val="ListParagraph"/>
        <w:spacing w:after="0" w:line="240" w:lineRule="auto"/>
        <w:ind w:left="13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в ДОУ.</w:t>
      </w:r>
    </w:p>
    <w:p w:rsidR="00FC0239" w:rsidRDefault="00FC0239" w:rsidP="00CE16FB">
      <w:pPr>
        <w:pStyle w:val="ListParagraph"/>
        <w:spacing w:after="0" w:line="240" w:lineRule="auto"/>
        <w:ind w:left="757" w:firstLine="567"/>
        <w:jc w:val="both"/>
        <w:rPr>
          <w:rFonts w:ascii="Times New Roman" w:hAnsi="Times New Roman"/>
          <w:sz w:val="28"/>
          <w:szCs w:val="28"/>
        </w:rPr>
      </w:pPr>
    </w:p>
    <w:p w:rsidR="00FC0239" w:rsidRDefault="00FC0239" w:rsidP="00CE16FB">
      <w:pPr>
        <w:pStyle w:val="ListParagraph"/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Создать благоприятные условия для здоровья детей, </w:t>
      </w:r>
    </w:p>
    <w:p w:rsidR="00FC0239" w:rsidRDefault="00FC0239" w:rsidP="00CE16FB">
      <w:pPr>
        <w:pStyle w:val="ListParagraph"/>
        <w:spacing w:after="0" w:line="240" w:lineRule="auto"/>
        <w:ind w:left="13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посещающих ДОУ.</w:t>
      </w:r>
    </w:p>
    <w:p w:rsidR="00FC0239" w:rsidRDefault="00FC0239" w:rsidP="00CE16FB">
      <w:pPr>
        <w:pStyle w:val="ListParagraph"/>
        <w:spacing w:after="0" w:line="240" w:lineRule="auto"/>
        <w:ind w:left="757" w:firstLine="567"/>
        <w:jc w:val="both"/>
        <w:rPr>
          <w:rFonts w:ascii="Times New Roman" w:hAnsi="Times New Roman"/>
          <w:sz w:val="28"/>
          <w:szCs w:val="28"/>
        </w:rPr>
      </w:pPr>
    </w:p>
    <w:p w:rsidR="00FC0239" w:rsidRDefault="00FC0239" w:rsidP="00CE16FB">
      <w:pPr>
        <w:pStyle w:val="ListParagraph"/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Привлечь внимание родителей к проблеме экологического </w:t>
      </w:r>
    </w:p>
    <w:p w:rsidR="00FC0239" w:rsidRDefault="00FC0239" w:rsidP="00CE16FB">
      <w:pPr>
        <w:pStyle w:val="ListParagraph"/>
        <w:spacing w:after="0" w:line="240" w:lineRule="auto"/>
        <w:ind w:left="13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воспитания.</w:t>
      </w:r>
    </w:p>
    <w:p w:rsidR="00FC0239" w:rsidRDefault="00FC0239" w:rsidP="00CE16FB">
      <w:pPr>
        <w:pStyle w:val="ListParagraph"/>
        <w:spacing w:after="0" w:line="240" w:lineRule="auto"/>
        <w:ind w:left="757" w:firstLine="567"/>
        <w:jc w:val="both"/>
        <w:rPr>
          <w:rFonts w:ascii="Times New Roman" w:hAnsi="Times New Roman"/>
          <w:sz w:val="28"/>
          <w:szCs w:val="28"/>
        </w:rPr>
      </w:pPr>
    </w:p>
    <w:p w:rsidR="00FC0239" w:rsidRDefault="00FC0239" w:rsidP="00CE16FB">
      <w:pPr>
        <w:pStyle w:val="ListParagraph"/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Установить более тесные связи с организациями по </w:t>
      </w:r>
    </w:p>
    <w:p w:rsidR="00FC0239" w:rsidRPr="008D2CE4" w:rsidRDefault="00FC0239" w:rsidP="00CE16FB">
      <w:pPr>
        <w:pStyle w:val="ListParagraph"/>
        <w:spacing w:after="0" w:line="240" w:lineRule="auto"/>
        <w:ind w:left="13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экологическому воспитанию.</w:t>
      </w:r>
    </w:p>
    <w:p w:rsidR="00FC0239" w:rsidRPr="006A06D8" w:rsidRDefault="00FC0239" w:rsidP="00CE16F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239" w:rsidRPr="00BF1D40" w:rsidRDefault="00FC0239" w:rsidP="00CE16F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FC0239" w:rsidRDefault="00FC0239" w:rsidP="00CE16FB">
      <w:pPr>
        <w:pStyle w:val="ListParagraph"/>
        <w:numPr>
          <w:ilvl w:val="0"/>
          <w:numId w:val="2"/>
        </w:numPr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ЭКОЛОГИЧЕСКАЯ СИТУАЦИЯ</w:t>
      </w:r>
    </w:p>
    <w:p w:rsidR="00FC0239" w:rsidRDefault="00FC0239" w:rsidP="00B41FCD">
      <w:pPr>
        <w:numPr>
          <w:ilvl w:val="1"/>
          <w:numId w:val="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Населенный пункт, в котором расположено МБДОУ «Кортузский детский сад», характеризуется достаточно благоприятной экологической обстановкой. На территории села нет производственных объектов негативно влияющих на экологическую обстановку. </w:t>
      </w:r>
    </w:p>
    <w:p w:rsidR="00FC0239" w:rsidRDefault="00FC0239" w:rsidP="00CE16FB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Состояние здоровья детей ДОУ.</w:t>
      </w:r>
    </w:p>
    <w:p w:rsidR="00FC0239" w:rsidRDefault="00FC0239" w:rsidP="00CE16FB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По медицинским показателям состояние здоровья у воспитанников детского сада в целом удовлетворительное. Основное распространение имеют сезонные заболевания, такие как ОРЗ и ОРВИ.</w:t>
      </w:r>
    </w:p>
    <w:p w:rsidR="00FC0239" w:rsidRDefault="00FC0239" w:rsidP="00CE16FB">
      <w:pPr>
        <w:pStyle w:val="ListParagraph"/>
        <w:numPr>
          <w:ilvl w:val="1"/>
          <w:numId w:val="9"/>
        </w:numPr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Характеристика непосредственного окружения </w:t>
      </w:r>
    </w:p>
    <w:p w:rsidR="00FC0239" w:rsidRDefault="00FC0239" w:rsidP="00CE16FB">
      <w:pPr>
        <w:pStyle w:val="ListParagraph"/>
        <w:ind w:left="164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детского сада.</w:t>
      </w:r>
    </w:p>
    <w:p w:rsidR="00FC0239" w:rsidRDefault="00FC0239" w:rsidP="00CE16FB">
      <w:pPr>
        <w:pStyle w:val="ListParagraph"/>
        <w:ind w:left="1080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FC0239" w:rsidRDefault="00FC0239" w:rsidP="00CE16FB">
      <w:pPr>
        <w:pStyle w:val="ListParagraph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 w:rsidRPr="00DA0032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ОУ расположен в жилом секторе села, в ближайшем окружении находятся магазин, школа, сельский дом культуры, врачебная амбулатория,   подъездные дороги к жилым домам и к детскому саду.</w:t>
      </w:r>
    </w:p>
    <w:p w:rsidR="00FC0239" w:rsidRDefault="00FC0239" w:rsidP="00CE16FB">
      <w:pPr>
        <w:pStyle w:val="ListParagraph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3" o:spid="_x0000_s1029" type="#_x0000_t75" style="position:absolute;left:0;text-align:left;margin-left:-47.2pt;margin-top:-34.45pt;width:579.5pt;height:840pt;z-index:-251655168;visibility:visible">
            <v:imagedata r:id="rId6" o:title=""/>
          </v:shape>
        </w:pict>
      </w:r>
      <w:r>
        <w:rPr>
          <w:rFonts w:ascii="Times New Roman" w:hAnsi="Times New Roman"/>
          <w:sz w:val="28"/>
          <w:szCs w:val="28"/>
        </w:rPr>
        <w:t>По периметру ограждения детского учреждения с внутренней стороны проходит санитарная зона в виде зеленого газона и лиственных деревьев.</w:t>
      </w:r>
    </w:p>
    <w:p w:rsidR="00FC0239" w:rsidRDefault="00FC0239" w:rsidP="00CE16FB">
      <w:pPr>
        <w:pStyle w:val="ListParagraph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FC0239" w:rsidRDefault="00FC0239" w:rsidP="00CE16FB">
      <w:pPr>
        <w:pStyle w:val="ListParagraph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Недалеко от детского сада расположена  березовая роща, которую мы используем для экскурсий и наблюдений.</w:t>
      </w:r>
    </w:p>
    <w:p w:rsidR="00FC0239" w:rsidRDefault="00FC0239" w:rsidP="00CE16FB">
      <w:pPr>
        <w:pStyle w:val="ListParagraph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 ближайшем окружении ДОУ находится школа, где много растений, неплохая цветовая гамма летом.</w:t>
      </w:r>
    </w:p>
    <w:p w:rsidR="00FC0239" w:rsidRDefault="00FC0239" w:rsidP="00CE16FB">
      <w:pPr>
        <w:pStyle w:val="ListParagraph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FC0239" w:rsidRDefault="00FC0239" w:rsidP="00CE16FB">
      <w:pPr>
        <w:pStyle w:val="ListParagraph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b/>
          <w:sz w:val="28"/>
          <w:szCs w:val="28"/>
        </w:rPr>
        <w:t xml:space="preserve">Вывод: </w:t>
      </w:r>
      <w:r w:rsidRPr="00E36B23">
        <w:rPr>
          <w:rFonts w:ascii="Times New Roman" w:hAnsi="Times New Roman"/>
          <w:sz w:val="28"/>
          <w:szCs w:val="28"/>
        </w:rPr>
        <w:t>Э</w:t>
      </w:r>
      <w:r>
        <w:rPr>
          <w:rFonts w:ascii="Times New Roman" w:hAnsi="Times New Roman"/>
          <w:sz w:val="28"/>
          <w:szCs w:val="28"/>
        </w:rPr>
        <w:t>кологическая обстановка в целом по селу благоприятная, тем не менее  необходимо озеленение территории путем высаживания саженцев новых деревьев.</w:t>
      </w:r>
      <w:r w:rsidRPr="00E36B23">
        <w:rPr>
          <w:rFonts w:ascii="Times New Roman" w:hAnsi="Times New Roman"/>
          <w:sz w:val="28"/>
          <w:szCs w:val="28"/>
        </w:rPr>
        <w:t xml:space="preserve"> </w:t>
      </w:r>
    </w:p>
    <w:p w:rsidR="00FC0239" w:rsidRDefault="00FC0239" w:rsidP="00CE16FB">
      <w:pPr>
        <w:pStyle w:val="ListParagraph"/>
        <w:numPr>
          <w:ilvl w:val="0"/>
          <w:numId w:val="9"/>
        </w:numPr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Характеристика территории дошкольного учреждения.</w:t>
      </w:r>
    </w:p>
    <w:p w:rsidR="00FC0239" w:rsidRDefault="00FC0239" w:rsidP="00CE16FB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2.1. Общие данные.</w:t>
      </w:r>
    </w:p>
    <w:p w:rsidR="00FC0239" w:rsidRDefault="00FC0239" w:rsidP="00CE16FB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Детский сад находится в приспособленном здании  с 2005 года. Год постройки здания 1970. </w:t>
      </w:r>
    </w:p>
    <w:p w:rsidR="00FC0239" w:rsidRDefault="00FC0239" w:rsidP="00CE16FB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Общая площадь территории детского сада – 320,4 кв.м.</w:t>
      </w:r>
    </w:p>
    <w:p w:rsidR="00FC0239" w:rsidRDefault="00FC0239" w:rsidP="00CE16FB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Площадь прилегающей  территории – 2131 кв.м.</w:t>
      </w:r>
    </w:p>
    <w:p w:rsidR="00FC0239" w:rsidRDefault="00FC0239" w:rsidP="00CE16FB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Территория учреждения сформирована в соответствии с картосхемой, где есть спортивная площадка, игровые площадки для каждой группы с отдельным входом. Все площадки оборудованы верандами для прогулок в ненастную погоду, а также игровым оборудованием, выполненным из экологически чистого материала, но недостаточно укомплектованы.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3205F">
        <w:rPr>
          <w:rFonts w:ascii="Times New Roman" w:hAnsi="Times New Roman"/>
          <w:sz w:val="28"/>
          <w:szCs w:val="28"/>
        </w:rPr>
        <w:t xml:space="preserve">На каждом участке имеются небольшие цветочные клумбы, оживляющие и украшающие не только общий, но и индивидуальный ландшафт каждого участка. Растущие на территории детского сада деревья создают благоприятный микроклимат для прогулки детей в летний период года. При оформлении участка зелёными посадками учитывалось сохранение светового режима, поэтому в центральной части высажены деревья лиственных пород. </w:t>
      </w:r>
    </w:p>
    <w:p w:rsidR="00FC0239" w:rsidRPr="0013205F" w:rsidRDefault="00FC0239" w:rsidP="00CE16FB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3205F">
        <w:rPr>
          <w:rFonts w:ascii="Times New Roman" w:hAnsi="Times New Roman"/>
          <w:sz w:val="28"/>
          <w:szCs w:val="28"/>
        </w:rPr>
        <w:t xml:space="preserve">Вся территория детского сада огорожена забором высотой 1,5 метра. </w:t>
      </w:r>
    </w:p>
    <w:p w:rsidR="00FC0239" w:rsidRPr="0013205F" w:rsidRDefault="00FC0239" w:rsidP="00CE16FB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3205F">
        <w:rPr>
          <w:rFonts w:ascii="Times New Roman" w:hAnsi="Times New Roman"/>
          <w:sz w:val="28"/>
          <w:szCs w:val="28"/>
        </w:rPr>
        <w:t>Ежегодно, весной, на игровых площадках проводится полная смена песка. Вновь завозимый песок соответствует гигиеническим нормативам по паразитическим, микробиологическим, санитарно-химическим, радиологическим показателям.</w:t>
      </w:r>
    </w:p>
    <w:p w:rsidR="00FC0239" w:rsidRDefault="00FC0239" w:rsidP="00CE16FB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3205F">
        <w:rPr>
          <w:rFonts w:ascii="Times New Roman" w:hAnsi="Times New Roman"/>
          <w:sz w:val="28"/>
          <w:szCs w:val="28"/>
        </w:rPr>
        <w:t>Территория ДОУ засажена зелёными насаждениями. Возраст дер</w:t>
      </w:r>
      <w:r>
        <w:rPr>
          <w:rFonts w:ascii="Times New Roman" w:hAnsi="Times New Roman"/>
          <w:sz w:val="28"/>
          <w:szCs w:val="28"/>
        </w:rPr>
        <w:t>евьев колеблется от 3 до 30 лет</w:t>
      </w:r>
      <w:r w:rsidRPr="0013205F">
        <w:rPr>
          <w:rFonts w:ascii="Times New Roman" w:hAnsi="Times New Roman"/>
          <w:sz w:val="28"/>
          <w:szCs w:val="28"/>
        </w:rPr>
        <w:t>. Во избежание травм среди детей низкорастущие сучки и ветки удалены до безопасного расстояния.</w:t>
      </w:r>
    </w:p>
    <w:p w:rsidR="00FC0239" w:rsidRPr="0013205F" w:rsidRDefault="00FC0239" w:rsidP="00CE16FB">
      <w:pPr>
        <w:pStyle w:val="ListParagraph"/>
        <w:numPr>
          <w:ilvl w:val="1"/>
          <w:numId w:val="9"/>
        </w:numPr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Рисунок 4" o:spid="_x0000_s1030" type="#_x0000_t75" style="position:absolute;left:0;text-align:left;margin-left:-45pt;margin-top:-90pt;width:579.5pt;height:840pt;z-index:-251654144;visibility:visible">
            <v:imagedata r:id="rId6" o:title=""/>
          </v:shape>
        </w:pict>
      </w:r>
      <w:r w:rsidRPr="0013205F">
        <w:rPr>
          <w:rFonts w:ascii="Times New Roman" w:hAnsi="Times New Roman"/>
          <w:b/>
          <w:sz w:val="28"/>
          <w:szCs w:val="28"/>
        </w:rPr>
        <w:t>Растительный и животный мир, почвенный покров.</w:t>
      </w:r>
    </w:p>
    <w:p w:rsidR="00FC0239" w:rsidRDefault="00FC0239" w:rsidP="00CE16FB">
      <w:pPr>
        <w:ind w:firstLine="92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Схема посадок видового состава деревьев, кустарников, цветов на территории участка детского сада выполнена с учетом программных требований по экологическому воспитанию детей. Присутствие на участке различных жизненных форм растений дает воспитателям возможность проводить на открытом воздухе разнообразные экологические занятия. </w:t>
      </w:r>
    </w:p>
    <w:p w:rsidR="00FC0239" w:rsidRDefault="00FC0239" w:rsidP="00CE16FB">
      <w:pPr>
        <w:ind w:firstLine="92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Видовой состав деревьев: акация, береза. Культурные травянистые растения присутствуют в оформлении клумб, рабаток, газонов.  На оставшейся территории произрастают дикорастущие виды трав: пырей ползучий, ромашка, крапива двудомная, ромашка пахучая, полынь обыкновенная, подорожник, одуванчик лекарственный, лебеда раскидистая, пастушья сумка, лапчатка гусиная, клевер луговой и др. </w:t>
      </w:r>
    </w:p>
    <w:p w:rsidR="00FC0239" w:rsidRDefault="00FC0239" w:rsidP="00CE16FB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FC0239" w:rsidRDefault="00FC0239" w:rsidP="00CE16FB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FC0239" w:rsidRDefault="00FC0239" w:rsidP="00CE16FB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Животный мир.</w:t>
      </w:r>
    </w:p>
    <w:p w:rsidR="00FC0239" w:rsidRPr="005E000A" w:rsidRDefault="00FC0239" w:rsidP="00C317A0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Животный мир на территории детского сада в разное время года представлен самыми разнообразными обитателями. Самое благоприятное время для изучения местной фауны – весна, лето, осень, где дети имеют возможность вести наблюдение за самыми разнообразными ее представителями: </w:t>
      </w:r>
      <w:r w:rsidRPr="005E000A">
        <w:rPr>
          <w:rFonts w:ascii="Times New Roman" w:hAnsi="Times New Roman"/>
          <w:sz w:val="28"/>
          <w:szCs w:val="28"/>
        </w:rPr>
        <w:t>бабочками, жуками, пчёлами, шмелями, осами, муравьями, пауками</w:t>
      </w:r>
      <w:r>
        <w:rPr>
          <w:rFonts w:ascii="Times New Roman" w:hAnsi="Times New Roman"/>
          <w:sz w:val="28"/>
          <w:szCs w:val="28"/>
        </w:rPr>
        <w:t>, божьими коровками, стрекозами, мухами, комарами</w:t>
      </w:r>
      <w:r w:rsidRPr="005E000A">
        <w:rPr>
          <w:rFonts w:ascii="Times New Roman" w:hAnsi="Times New Roman"/>
          <w:sz w:val="28"/>
          <w:szCs w:val="28"/>
        </w:rPr>
        <w:t>. Разнообразен в летнее время и мир пернатых: грачи, скворцы, вороны, сороки, голуби, синицы</w:t>
      </w:r>
      <w:r>
        <w:rPr>
          <w:rFonts w:ascii="Times New Roman" w:hAnsi="Times New Roman"/>
          <w:sz w:val="28"/>
          <w:szCs w:val="28"/>
        </w:rPr>
        <w:t>, стрижи, ласточки</w:t>
      </w:r>
      <w:r w:rsidRPr="005E000A">
        <w:rPr>
          <w:rFonts w:ascii="Times New Roman" w:hAnsi="Times New Roman"/>
          <w:sz w:val="28"/>
          <w:szCs w:val="28"/>
        </w:rPr>
        <w:t>. Некоторые виды птиц выводят потомство в искусственных домиках. Для изучения пернатых в зимнее время на участке вывешиваются кормушки самых разнообразных конструкций. Ежедневно в кормушки насыпается корм, которым лакомятся зимующие птицы: воробьи, синицы, голуби</w:t>
      </w:r>
      <w:r>
        <w:rPr>
          <w:rFonts w:ascii="Times New Roman" w:hAnsi="Times New Roman"/>
          <w:sz w:val="28"/>
          <w:szCs w:val="28"/>
        </w:rPr>
        <w:t>, снегири, дятлы</w:t>
      </w:r>
      <w:r w:rsidRPr="005E000A">
        <w:rPr>
          <w:rFonts w:ascii="Times New Roman" w:hAnsi="Times New Roman"/>
          <w:sz w:val="28"/>
          <w:szCs w:val="28"/>
        </w:rPr>
        <w:t>.</w:t>
      </w:r>
    </w:p>
    <w:p w:rsidR="00FC0239" w:rsidRDefault="00FC0239" w:rsidP="00C317A0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5E000A">
        <w:rPr>
          <w:rFonts w:ascii="Times New Roman" w:hAnsi="Times New Roman"/>
          <w:sz w:val="28"/>
          <w:szCs w:val="28"/>
        </w:rPr>
        <w:t>Территорию детского сада посещают кошки из близлежащих домов. Перечень животных не полный и требует дополнительных исследований.</w:t>
      </w:r>
      <w:r>
        <w:rPr>
          <w:rFonts w:ascii="Times New Roman" w:hAnsi="Times New Roman"/>
          <w:sz w:val="28"/>
          <w:szCs w:val="28"/>
        </w:rPr>
        <w:t xml:space="preserve">    </w:t>
      </w:r>
    </w:p>
    <w:p w:rsidR="00FC0239" w:rsidRDefault="00FC0239" w:rsidP="005E000A">
      <w:pPr>
        <w:ind w:firstLine="851"/>
        <w:rPr>
          <w:rFonts w:ascii="Times New Roman" w:hAnsi="Times New Roman"/>
          <w:sz w:val="28"/>
          <w:szCs w:val="28"/>
        </w:rPr>
      </w:pPr>
    </w:p>
    <w:p w:rsidR="00FC0239" w:rsidRDefault="00FC0239" w:rsidP="004C7915">
      <w:pPr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Почва.</w:t>
      </w:r>
    </w:p>
    <w:p w:rsidR="00FC0239" w:rsidRDefault="00FC0239" w:rsidP="004C7915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Благоприятному росту и здоровому виду растений способствуют натуральные черноземные и суглинистые почвы. Опадающая и перегнивающая листва является натуральным естественным удобрением. Для игровых целей на участки завозится экологически чистый песок. Территория, где ежедневно гуляют дети, имеет плотный грунт и травяное покрытие.</w:t>
      </w:r>
    </w:p>
    <w:p w:rsidR="00FC0239" w:rsidRDefault="00FC0239" w:rsidP="004C7915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5" o:spid="_x0000_s1031" type="#_x0000_t75" style="position:absolute;left:0;text-align:left;margin-left:-45pt;margin-top:-164.05pt;width:579.5pt;height:840pt;z-index:-251653120;visibility:visible">
            <v:imagedata r:id="rId6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Участки для прогулки, где дети ежедневно гуляют, частично засыпаны песком. Там, где разбиты клумбы, рабатки, газоны. </w:t>
      </w:r>
    </w:p>
    <w:p w:rsidR="00FC0239" w:rsidRDefault="00FC0239" w:rsidP="003829BD">
      <w:pPr>
        <w:pStyle w:val="ListParagraph"/>
        <w:numPr>
          <w:ilvl w:val="1"/>
          <w:numId w:val="9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Зонирование территории.</w:t>
      </w:r>
    </w:p>
    <w:p w:rsidR="00FC0239" w:rsidRDefault="00FC0239" w:rsidP="00C317A0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зависимости от использования вся территория детского сада разделена на зоны. Для успешного экологического развития детей воссоздан уголок нетронутой природы, где растут деревья и растения лесов средней полосы. Здесь воссоздан естественный биологический ритм жизни растений и насекомых. Травы на участке сохраняются до полного вызревания, экологическую чистоту почвенного покрова помогают сохранять различные виды жуков и муравьев. Чтобы не нарушать экологического равновесия, на участке проложена экологическая тропа, откуда дети могут наблюдать за природой в ее естественном виде. На территории есть зона, где дети с помощью взрослых могут посадить цветочные растения, ухаживать за ними в период вегетации, цветения, созревания.   </w:t>
      </w:r>
      <w:r w:rsidRPr="00C317A0">
        <w:rPr>
          <w:rFonts w:ascii="Times New Roman" w:hAnsi="Times New Roman"/>
          <w:sz w:val="28"/>
          <w:szCs w:val="28"/>
        </w:rPr>
        <w:t>Территория детского сада закрытая, в вечернее время вход на территорию запрещён.</w:t>
      </w:r>
    </w:p>
    <w:p w:rsidR="00FC0239" w:rsidRPr="00C317A0" w:rsidRDefault="00FC0239" w:rsidP="00C317A0">
      <w:pPr>
        <w:pStyle w:val="ListParagraph"/>
        <w:numPr>
          <w:ilvl w:val="1"/>
          <w:numId w:val="9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Рисунок 6" o:spid="_x0000_s1032" type="#_x0000_t75" style="position:absolute;left:0;text-align:left;margin-left:-47.2pt;margin-top:-155.55pt;width:579.5pt;height:840pt;z-index:-251652096;visibility:visible">
            <v:imagedata r:id="rId6" o:title=""/>
          </v:shape>
        </w:pict>
      </w:r>
      <w:r w:rsidRPr="00C317A0">
        <w:rPr>
          <w:rFonts w:ascii="Times New Roman" w:hAnsi="Times New Roman"/>
          <w:b/>
          <w:sz w:val="28"/>
          <w:szCs w:val="28"/>
        </w:rPr>
        <w:t>Загрязнение территории.</w:t>
      </w:r>
    </w:p>
    <w:p w:rsidR="00FC0239" w:rsidRDefault="00FC0239" w:rsidP="00C317A0">
      <w:pPr>
        <w:pStyle w:val="ListParagraph"/>
        <w:ind w:left="0"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Запыленность территории  не высокая, так как вблизи детского сада не имеется автодорог  и детский сад отделен рядом деревьев, возможно попадание вредных веществ (твердых и газообразных). Ветровой режим благоприятный, так как участок со всех сторон окружен деревьями, которые могут смягчить порывы ветра. </w:t>
      </w:r>
    </w:p>
    <w:p w:rsidR="00FC0239" w:rsidRDefault="00FC0239" w:rsidP="00C317A0">
      <w:pPr>
        <w:pStyle w:val="ListParagraph"/>
        <w:ind w:left="0" w:firstLine="1080"/>
        <w:jc w:val="both"/>
        <w:rPr>
          <w:rFonts w:ascii="Times New Roman" w:hAnsi="Times New Roman"/>
          <w:sz w:val="28"/>
          <w:szCs w:val="28"/>
        </w:rPr>
      </w:pPr>
    </w:p>
    <w:p w:rsidR="00FC0239" w:rsidRDefault="00FC0239" w:rsidP="00C317A0">
      <w:pPr>
        <w:pStyle w:val="ListParagraph"/>
        <w:ind w:left="0"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Участок в целом чистый. Ежедневно уборку территории утром за 1-2 часа до прихода детей и по мере загрязнения проводит штатный дворник. В хозяйственной зоне оборудована площадка для сбора мусора на расстоянии 20м  от здания и установлен контейнер с крышкой, очистку которых производят коммунальные службы.</w:t>
      </w:r>
    </w:p>
    <w:p w:rsidR="00FC0239" w:rsidRDefault="00FC0239" w:rsidP="00C317A0">
      <w:pPr>
        <w:pStyle w:val="ListParagraph"/>
        <w:ind w:left="0" w:firstLine="1080"/>
        <w:jc w:val="both"/>
        <w:rPr>
          <w:rFonts w:ascii="Times New Roman" w:hAnsi="Times New Roman"/>
          <w:sz w:val="28"/>
          <w:szCs w:val="28"/>
        </w:rPr>
      </w:pPr>
    </w:p>
    <w:p w:rsidR="00FC0239" w:rsidRDefault="00FC0239" w:rsidP="00BC1AF5">
      <w:pPr>
        <w:pStyle w:val="ListParagraph"/>
        <w:ind w:left="0" w:firstLine="1080"/>
        <w:jc w:val="center"/>
        <w:rPr>
          <w:rFonts w:ascii="Times New Roman" w:hAnsi="Times New Roman"/>
          <w:sz w:val="28"/>
          <w:szCs w:val="28"/>
        </w:rPr>
      </w:pPr>
    </w:p>
    <w:p w:rsidR="00FC0239" w:rsidRDefault="00FC0239" w:rsidP="00BC1AF5">
      <w:pPr>
        <w:pStyle w:val="ListParagraph"/>
        <w:numPr>
          <w:ilvl w:val="0"/>
          <w:numId w:val="9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Оформление помещения</w:t>
      </w:r>
    </w:p>
    <w:p w:rsidR="00FC0239" w:rsidRDefault="00FC0239" w:rsidP="00BC1AF5">
      <w:pPr>
        <w:pStyle w:val="ListParagraph"/>
        <w:rPr>
          <w:rFonts w:ascii="Times New Roman" w:hAnsi="Times New Roman"/>
          <w:b/>
          <w:sz w:val="28"/>
          <w:szCs w:val="28"/>
        </w:rPr>
      </w:pPr>
    </w:p>
    <w:p w:rsidR="00FC0239" w:rsidRDefault="00FC0239" w:rsidP="00BC1AF5">
      <w:pPr>
        <w:pStyle w:val="ListParagraph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3.1. Характеристика зданий и помещений.</w:t>
      </w:r>
    </w:p>
    <w:p w:rsidR="00FC0239" w:rsidRPr="00BC1AF5" w:rsidRDefault="00FC0239" w:rsidP="00BC1AF5">
      <w:pPr>
        <w:pStyle w:val="ListParagraph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BC1AF5">
        <w:rPr>
          <w:rFonts w:ascii="Times New Roman" w:hAnsi="Times New Roman"/>
          <w:sz w:val="28"/>
          <w:szCs w:val="28"/>
        </w:rPr>
        <w:t xml:space="preserve">ДОУ представляет собой </w:t>
      </w:r>
      <w:r>
        <w:rPr>
          <w:rFonts w:ascii="Times New Roman" w:hAnsi="Times New Roman"/>
          <w:sz w:val="28"/>
          <w:szCs w:val="28"/>
        </w:rPr>
        <w:t xml:space="preserve">одно </w:t>
      </w:r>
      <w:r w:rsidRPr="00BC1AF5">
        <w:rPr>
          <w:rFonts w:ascii="Times New Roman" w:hAnsi="Times New Roman"/>
          <w:sz w:val="28"/>
          <w:szCs w:val="28"/>
        </w:rPr>
        <w:t>одноэтажн</w:t>
      </w:r>
      <w:r>
        <w:rPr>
          <w:rFonts w:ascii="Times New Roman" w:hAnsi="Times New Roman"/>
          <w:sz w:val="28"/>
          <w:szCs w:val="28"/>
        </w:rPr>
        <w:t>ое</w:t>
      </w:r>
      <w:r w:rsidRPr="00BC1AF5">
        <w:rPr>
          <w:rFonts w:ascii="Times New Roman" w:hAnsi="Times New Roman"/>
          <w:sz w:val="28"/>
          <w:szCs w:val="28"/>
        </w:rPr>
        <w:t xml:space="preserve"> здани</w:t>
      </w:r>
      <w:r>
        <w:rPr>
          <w:rFonts w:ascii="Times New Roman" w:hAnsi="Times New Roman"/>
          <w:sz w:val="28"/>
          <w:szCs w:val="28"/>
        </w:rPr>
        <w:t>е</w:t>
      </w:r>
      <w:r w:rsidRPr="00BC1AF5">
        <w:rPr>
          <w:rFonts w:ascii="Times New Roman" w:hAnsi="Times New Roman"/>
          <w:sz w:val="28"/>
          <w:szCs w:val="28"/>
        </w:rPr>
        <w:t>.</w:t>
      </w:r>
    </w:p>
    <w:p w:rsidR="00FC0239" w:rsidRPr="00BC1AF5" w:rsidRDefault="00FC0239" w:rsidP="00BC1AF5">
      <w:pPr>
        <w:pStyle w:val="ListParagraph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BC1AF5">
        <w:rPr>
          <w:rFonts w:ascii="Times New Roman" w:hAnsi="Times New Roman"/>
          <w:sz w:val="28"/>
          <w:szCs w:val="28"/>
        </w:rPr>
        <w:t>Для строительства использованы:</w:t>
      </w:r>
      <w:r>
        <w:rPr>
          <w:rFonts w:ascii="Times New Roman" w:hAnsi="Times New Roman"/>
          <w:sz w:val="28"/>
          <w:szCs w:val="28"/>
        </w:rPr>
        <w:t xml:space="preserve"> кирпич, бетон, дерево, стекло, </w:t>
      </w:r>
      <w:r w:rsidRPr="00BC1AF5">
        <w:rPr>
          <w:rFonts w:ascii="Times New Roman" w:hAnsi="Times New Roman"/>
          <w:sz w:val="28"/>
          <w:szCs w:val="28"/>
        </w:rPr>
        <w:t>ДВП, кафельная плитка, стальные трубы, известь, шпатлёвка, песок, цемент.</w:t>
      </w:r>
    </w:p>
    <w:p w:rsidR="00FC0239" w:rsidRDefault="00FC0239" w:rsidP="00BC1AF5">
      <w:pPr>
        <w:pStyle w:val="ListParagraph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8" o:spid="_x0000_s1033" type="#_x0000_t75" style="position:absolute;left:0;text-align:left;margin-left:-54pt;margin-top:-27pt;width:579.65pt;height:823.5pt;z-index:-251651072;visibility:visible">
            <v:imagedata r:id="rId6" o:title=""/>
          </v:shape>
        </w:pict>
      </w:r>
      <w:r w:rsidRPr="00BC1AF5">
        <w:rPr>
          <w:rFonts w:ascii="Times New Roman" w:hAnsi="Times New Roman"/>
          <w:sz w:val="28"/>
          <w:szCs w:val="28"/>
        </w:rPr>
        <w:t>Помещени</w:t>
      </w:r>
      <w:r>
        <w:rPr>
          <w:rFonts w:ascii="Times New Roman" w:hAnsi="Times New Roman"/>
          <w:sz w:val="28"/>
          <w:szCs w:val="28"/>
        </w:rPr>
        <w:t>е</w:t>
      </w:r>
      <w:r w:rsidRPr="00BC1AF5">
        <w:rPr>
          <w:rFonts w:ascii="Times New Roman" w:hAnsi="Times New Roman"/>
          <w:sz w:val="28"/>
          <w:szCs w:val="28"/>
        </w:rPr>
        <w:t xml:space="preserve"> ДОУ: </w:t>
      </w:r>
      <w:r>
        <w:rPr>
          <w:rFonts w:ascii="Times New Roman" w:hAnsi="Times New Roman"/>
          <w:sz w:val="28"/>
          <w:szCs w:val="28"/>
        </w:rPr>
        <w:t>2</w:t>
      </w:r>
      <w:r w:rsidRPr="00BC1AF5">
        <w:rPr>
          <w:rFonts w:ascii="Times New Roman" w:hAnsi="Times New Roman"/>
          <w:sz w:val="28"/>
          <w:szCs w:val="28"/>
        </w:rPr>
        <w:t xml:space="preserve"> групп</w:t>
      </w:r>
      <w:r>
        <w:rPr>
          <w:rFonts w:ascii="Times New Roman" w:hAnsi="Times New Roman"/>
          <w:sz w:val="28"/>
          <w:szCs w:val="28"/>
        </w:rPr>
        <w:t>ы</w:t>
      </w:r>
      <w:r w:rsidRPr="00BC1AF5">
        <w:rPr>
          <w:rFonts w:ascii="Times New Roman" w:hAnsi="Times New Roman"/>
          <w:sz w:val="28"/>
          <w:szCs w:val="28"/>
        </w:rPr>
        <w:t>, кабинет</w:t>
      </w:r>
      <w:r>
        <w:rPr>
          <w:rFonts w:ascii="Times New Roman" w:hAnsi="Times New Roman"/>
          <w:sz w:val="28"/>
          <w:szCs w:val="28"/>
        </w:rPr>
        <w:t xml:space="preserve"> заведующий, спортивный зал</w:t>
      </w:r>
      <w:r w:rsidRPr="00BC1AF5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кухня</w:t>
      </w:r>
      <w:r w:rsidRPr="00BC1AF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помещениях групп существует разделение на зоны: выделены зоны по 5 направлениям (физическое развитие, художественно-эстетическое, познавательно-речевое, социально-коммуникативное, познавательное), имеется зона уголка природы, отдельные спальни. Созданы различные коллекции (камней, лекарственных растений, бумаги, ткани, насекомых, ракушек и др.). имеются рисунки с животными и птицами, проживающими в нашем крае, а также – с правилами поведения в природе, различные плакаты на экологическую тему, которые позволяют знакомить детей с временами года и дарами леса, сада, огорода. Имеются различные энциклопедии, разнообразный дидактический материал и многое другое.</w:t>
      </w:r>
    </w:p>
    <w:p w:rsidR="00FC0239" w:rsidRDefault="00FC0239" w:rsidP="00BC1AF5">
      <w:pPr>
        <w:pStyle w:val="ListParagraph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FC0239" w:rsidRDefault="00FC0239" w:rsidP="00BC1AF5">
      <w:pPr>
        <w:pStyle w:val="ListParagraph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старшей группе имеются гербарии, коллекции (камней, разных видов древесины, бумаги и др.), книги, энциклопедии и альбомы природоведческого содержания, макеты разных природных зон. В каждой группе имеются уголки природы, оснащенные комнатными растениями в соответствии с возрастом, характерные для различных времен года, природных зон и экологических систем. Наиболее распространенные растения групп: хлорофитум, бальзамин, бегонии, герань, традесканции, фиалки, алоэ, каланхоэ, аспарагус, лилия. Уголки природы оснащены специальным оборудованием для выполнения трудовых поручений (фартучки и оборудование по уходу за растениями). Предусмотрен материал для самостоятельных зарисовок детьми результатов опытов.</w:t>
      </w:r>
    </w:p>
    <w:p w:rsidR="00FC0239" w:rsidRDefault="00FC0239" w:rsidP="00BC1AF5">
      <w:pPr>
        <w:pStyle w:val="ListParagraph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FC0239" w:rsidRDefault="00FC0239" w:rsidP="00BC1AF5">
      <w:pPr>
        <w:pStyle w:val="ListParagraph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каждой группе оформлен календарь погоды в соответствии с возрастом детей. Имеются альбомы времен года, дидактические игры и пособия, работы детей по результатам наблюдений, сезонные выставки.</w:t>
      </w:r>
    </w:p>
    <w:p w:rsidR="00FC0239" w:rsidRDefault="00FC0239" w:rsidP="00BC1AF5">
      <w:pPr>
        <w:pStyle w:val="ListParagraph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FC0239" w:rsidRDefault="00FC0239" w:rsidP="00BC1AF5">
      <w:pPr>
        <w:pStyle w:val="ListParagraph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коридорах ДОУ расположены информационный уголок для родителей, визитная карточка детского сада, различные стенды. В коридорах ДОУ функционируют сменные выставки детского творчества. </w:t>
      </w:r>
    </w:p>
    <w:p w:rsidR="00FC0239" w:rsidRDefault="00FC0239" w:rsidP="00BC1AF5">
      <w:pPr>
        <w:pStyle w:val="ListParagraph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FC0239" w:rsidRDefault="00FC0239" w:rsidP="00BC1AF5">
      <w:pPr>
        <w:pStyle w:val="ListParagraph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оформлении групповых помещений и коридоров используются рисунки и поделки детей, фотографии с природой родного края, живые растения, картины. При оформлении внутренних помещений использованы водоэмульсионная краска, масляная краска, синтетические ковры.</w:t>
      </w:r>
    </w:p>
    <w:p w:rsidR="00FC0239" w:rsidRDefault="00FC0239" w:rsidP="00BC1AF5">
      <w:pPr>
        <w:pStyle w:val="ListParagraph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FC0239" w:rsidRDefault="00FC0239" w:rsidP="00B70A21">
      <w:pPr>
        <w:pStyle w:val="ListParagraph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3.2. </w:t>
      </w:r>
      <w:r w:rsidRPr="00D71528">
        <w:rPr>
          <w:rFonts w:ascii="Times New Roman" w:hAnsi="Times New Roman"/>
          <w:sz w:val="28"/>
          <w:szCs w:val="28"/>
        </w:rPr>
        <w:t xml:space="preserve">Для оформления коридоров используются </w:t>
      </w:r>
      <w:r>
        <w:rPr>
          <w:rFonts w:ascii="Times New Roman" w:hAnsi="Times New Roman"/>
          <w:sz w:val="28"/>
          <w:szCs w:val="28"/>
        </w:rPr>
        <w:t>водоэмульсионная</w:t>
      </w:r>
      <w:r w:rsidRPr="00D71528">
        <w:rPr>
          <w:rFonts w:ascii="Times New Roman" w:hAnsi="Times New Roman"/>
          <w:sz w:val="28"/>
          <w:szCs w:val="28"/>
        </w:rPr>
        <w:t xml:space="preserve"> краска, побелка, в группах – </w:t>
      </w:r>
      <w:r>
        <w:rPr>
          <w:rFonts w:ascii="Times New Roman" w:hAnsi="Times New Roman"/>
          <w:sz w:val="28"/>
          <w:szCs w:val="28"/>
        </w:rPr>
        <w:t>масляная краска</w:t>
      </w:r>
      <w:r w:rsidRPr="00D71528">
        <w:rPr>
          <w:rFonts w:ascii="Times New Roman" w:hAnsi="Times New Roman"/>
          <w:sz w:val="28"/>
          <w:szCs w:val="28"/>
        </w:rPr>
        <w:t>, водоэмульсионная краска</w:t>
      </w:r>
      <w:r>
        <w:rPr>
          <w:rFonts w:ascii="Times New Roman" w:hAnsi="Times New Roman"/>
          <w:sz w:val="28"/>
          <w:szCs w:val="28"/>
        </w:rPr>
        <w:t>; в туалетах – плитка, покраска</w:t>
      </w:r>
      <w:r w:rsidRPr="00D71528">
        <w:rPr>
          <w:rFonts w:ascii="Times New Roman" w:hAnsi="Times New Roman"/>
          <w:sz w:val="28"/>
          <w:szCs w:val="28"/>
        </w:rPr>
        <w:t>. Полы в группах, спальнях, коридорах покрыты линолеумом; в туалетах – плиточные. Живые цветы украш</w:t>
      </w:r>
      <w:r>
        <w:rPr>
          <w:rFonts w:ascii="Times New Roman" w:hAnsi="Times New Roman"/>
          <w:sz w:val="28"/>
          <w:szCs w:val="28"/>
        </w:rPr>
        <w:t>ают группы, спальни</w:t>
      </w:r>
      <w:r w:rsidRPr="00D71528">
        <w:rPr>
          <w:rFonts w:ascii="Times New Roman" w:hAnsi="Times New Roman"/>
          <w:sz w:val="28"/>
          <w:szCs w:val="28"/>
        </w:rPr>
        <w:t>.</w:t>
      </w:r>
    </w:p>
    <w:p w:rsidR="00FC0239" w:rsidRDefault="00FC0239" w:rsidP="00D71528">
      <w:pPr>
        <w:pStyle w:val="ListParagraph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9" o:spid="_x0000_s1034" type="#_x0000_t75" style="position:absolute;left:0;text-align:left;margin-left:-54pt;margin-top:-46.05pt;width:578pt;height:825pt;z-index:-251650048;visibility:visible">
            <v:imagedata r:id="rId6" o:title=""/>
          </v:shape>
        </w:pict>
      </w:r>
    </w:p>
    <w:p w:rsidR="00FC0239" w:rsidRDefault="00FC0239" w:rsidP="003B77EC">
      <w:pPr>
        <w:pStyle w:val="ListParagraph"/>
        <w:numPr>
          <w:ilvl w:val="1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D71528">
        <w:rPr>
          <w:rFonts w:ascii="Times New Roman" w:hAnsi="Times New Roman"/>
          <w:sz w:val="28"/>
          <w:szCs w:val="28"/>
        </w:rPr>
        <w:t>В групповых комнатах размещены уголки природы, «мини - огороды на окне», экологические мини-лаборатории, дидактические игры, библиотечки, альбомы по временам года ,природный материал, муляжи овощей и фруктов и т.д. Каждый педагог придаёт своему уголку неповторимость и своеобразие. Минимальный состав уголка природы в каждой группе включает комнатные растения, подобранные в соответствии с возрастом детей.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C0239" w:rsidRDefault="00FC0239" w:rsidP="00D71528">
      <w:pPr>
        <w:pStyle w:val="ListParagraph"/>
        <w:rPr>
          <w:rFonts w:ascii="Times New Roman" w:hAnsi="Times New Roman"/>
          <w:sz w:val="28"/>
          <w:szCs w:val="28"/>
        </w:rPr>
      </w:pPr>
    </w:p>
    <w:p w:rsidR="00FC0239" w:rsidRDefault="00FC0239" w:rsidP="00D71528">
      <w:pPr>
        <w:pStyle w:val="ListParagraph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D71528">
        <w:rPr>
          <w:rFonts w:ascii="Times New Roman" w:hAnsi="Times New Roman"/>
          <w:sz w:val="28"/>
          <w:szCs w:val="28"/>
        </w:rPr>
        <w:t>Педагоги по мере возможности обновляют уголки приро</w:t>
      </w:r>
      <w:r>
        <w:rPr>
          <w:rFonts w:ascii="Times New Roman" w:hAnsi="Times New Roman"/>
          <w:sz w:val="28"/>
          <w:szCs w:val="28"/>
        </w:rPr>
        <w:t>ды</w:t>
      </w:r>
      <w:r w:rsidRPr="00D71528">
        <w:rPr>
          <w:rFonts w:ascii="Times New Roman" w:hAnsi="Times New Roman"/>
          <w:sz w:val="28"/>
          <w:szCs w:val="28"/>
        </w:rPr>
        <w:t>, вместе с детьми систематически ведут наблюдения и результаты фиксируют в рисунках, поделках,</w:t>
      </w:r>
      <w:r>
        <w:rPr>
          <w:rFonts w:ascii="Times New Roman" w:hAnsi="Times New Roman"/>
          <w:sz w:val="28"/>
          <w:szCs w:val="28"/>
        </w:rPr>
        <w:t xml:space="preserve"> ведут записи детских сочинений</w:t>
      </w:r>
      <w:r w:rsidRPr="00D7152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1528">
        <w:rPr>
          <w:rFonts w:ascii="Times New Roman" w:hAnsi="Times New Roman"/>
          <w:sz w:val="28"/>
          <w:szCs w:val="28"/>
        </w:rPr>
        <w:t>рассказов об увиденном. В любой сезон в уголке природы для ребят найдётся дело. Дошколята имеют возможность выращивать в течение всего года лук, укроп, салат. Во время утреннего дежурства в уголке природы дети не только ухаживают за растениями, но и наблюдают за ними. На глазах у ребёнка в огороде на окне проходит полный жизненный цикл: от семени до семени. В процессе наблюдений за растениями дети учатся различать виды растений; замечают изменения в развитии растений: семечко набухло, появился первый росток, первый листок, обращают внимание на красоту цветов и листьев, наблюдают за их ростом, цветением, учатся правилам ухода.</w:t>
      </w:r>
    </w:p>
    <w:p w:rsidR="00FC0239" w:rsidRPr="00D71528" w:rsidRDefault="00FC0239" w:rsidP="00D71528">
      <w:pPr>
        <w:pStyle w:val="ListParagraph"/>
        <w:ind w:left="0" w:firstLine="720"/>
        <w:jc w:val="both"/>
        <w:rPr>
          <w:rFonts w:ascii="Times New Roman" w:hAnsi="Times New Roman"/>
          <w:sz w:val="28"/>
          <w:szCs w:val="28"/>
        </w:rPr>
      </w:pPr>
    </w:p>
    <w:p w:rsidR="00FC0239" w:rsidRDefault="00FC0239" w:rsidP="00B70A21">
      <w:pPr>
        <w:pStyle w:val="ListParagraph"/>
        <w:numPr>
          <w:ilvl w:val="1"/>
          <w:numId w:val="3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B70A21">
        <w:rPr>
          <w:rFonts w:ascii="Times New Roman" w:hAnsi="Times New Roman"/>
          <w:sz w:val="28"/>
          <w:szCs w:val="28"/>
        </w:rPr>
        <w:t>Комнатные растения: хлорофитум, бегонии, фиалки, бальзамин, сансевьера, плющ, циперус, папоротник, др. Чаше всего встречаются хлорофитум, сансевьера, циперус, виды бегонии.</w:t>
      </w:r>
    </w:p>
    <w:p w:rsidR="00FC0239" w:rsidRPr="00B70A21" w:rsidRDefault="00FC0239" w:rsidP="00B70A21">
      <w:pPr>
        <w:pStyle w:val="ListParagraph"/>
        <w:ind w:left="851"/>
        <w:jc w:val="both"/>
        <w:rPr>
          <w:rFonts w:ascii="Times New Roman" w:hAnsi="Times New Roman"/>
          <w:sz w:val="28"/>
          <w:szCs w:val="28"/>
        </w:rPr>
      </w:pPr>
    </w:p>
    <w:p w:rsidR="00FC0239" w:rsidRPr="00B70A21" w:rsidRDefault="00FC0239" w:rsidP="00B70A21">
      <w:pPr>
        <w:pStyle w:val="ListParagraph"/>
        <w:numPr>
          <w:ilvl w:val="1"/>
          <w:numId w:val="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0A21">
        <w:rPr>
          <w:rFonts w:ascii="Times New Roman" w:hAnsi="Times New Roman"/>
          <w:sz w:val="28"/>
          <w:szCs w:val="28"/>
        </w:rPr>
        <w:t>При оформлении групп мы стараемся реализовать теоретические разработки видеоэкологии, так как среда и ее состояние – это не менее важный фактор, влияющий на здоровье детей.</w:t>
      </w:r>
    </w:p>
    <w:p w:rsidR="00FC0239" w:rsidRPr="00B70A21" w:rsidRDefault="00FC0239" w:rsidP="00B70A2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70A21">
        <w:rPr>
          <w:rFonts w:ascii="Times New Roman" w:hAnsi="Times New Roman"/>
          <w:sz w:val="28"/>
          <w:szCs w:val="28"/>
        </w:rPr>
        <w:t>Цветовое насыщение групповой комнаты стараемся подбирать в соответствии с «Концепцией цветового сопровождения в дошкольной педагогике», главная идея которой состоит в том, что посредством определенных цветов можно содействовать развитию ребенка. Правильно подобранный цвет способен снять зрительное утомление, влияет на настроение, активность, физическое состояние ребенка и т.д.</w:t>
      </w:r>
      <w:r>
        <w:rPr>
          <w:rFonts w:ascii="Times New Roman" w:hAnsi="Times New Roman"/>
          <w:sz w:val="28"/>
          <w:szCs w:val="28"/>
        </w:rPr>
        <w:t xml:space="preserve">                  </w:t>
      </w:r>
    </w:p>
    <w:p w:rsidR="00FC0239" w:rsidRPr="00B70A21" w:rsidRDefault="00FC0239" w:rsidP="00B70A21">
      <w:pPr>
        <w:jc w:val="both"/>
        <w:rPr>
          <w:rFonts w:ascii="Times New Roman" w:hAnsi="Times New Roman"/>
          <w:sz w:val="28"/>
          <w:szCs w:val="28"/>
        </w:rPr>
      </w:pPr>
      <w:r w:rsidRPr="00B70A21">
        <w:rPr>
          <w:rFonts w:ascii="Times New Roman" w:hAnsi="Times New Roman"/>
          <w:sz w:val="28"/>
          <w:szCs w:val="28"/>
        </w:rPr>
        <w:t>При побелке групповых комнат используем желтый цвет, сочетание желтого и зеленого, голубой, бежевый, персиковый.</w:t>
      </w:r>
    </w:p>
    <w:p w:rsidR="00FC0239" w:rsidRPr="00B70A21" w:rsidRDefault="00FC0239" w:rsidP="00B70A21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0" o:spid="_x0000_s1035" type="#_x0000_t75" style="position:absolute;left:0;text-align:left;margin-left:-54pt;margin-top:-18pt;width:583.5pt;height:830.25pt;z-index:-251649024;visibility:visible">
            <v:imagedata r:id="rId6" o:title=""/>
          </v:shape>
        </w:pict>
      </w:r>
      <w:r w:rsidRPr="00B70A21">
        <w:rPr>
          <w:rFonts w:ascii="Times New Roman" w:hAnsi="Times New Roman"/>
          <w:sz w:val="28"/>
          <w:szCs w:val="28"/>
        </w:rPr>
        <w:t>В оформлении групповых помещений и коридоров используются рисунки детей, фотографии природы родного края, живые растения, картины и т.д.</w:t>
      </w:r>
    </w:p>
    <w:p w:rsidR="00FC0239" w:rsidRDefault="00FC0239" w:rsidP="004A32F9">
      <w:pPr>
        <w:jc w:val="both"/>
        <w:rPr>
          <w:rFonts w:ascii="Times New Roman" w:hAnsi="Times New Roman"/>
          <w:sz w:val="28"/>
          <w:szCs w:val="28"/>
        </w:rPr>
      </w:pPr>
    </w:p>
    <w:p w:rsidR="00FC0239" w:rsidRDefault="00FC0239" w:rsidP="003B77EC">
      <w:pPr>
        <w:pStyle w:val="ListParagraph"/>
        <w:ind w:left="450"/>
        <w:rPr>
          <w:rFonts w:ascii="Times New Roman" w:hAnsi="Times New Roman"/>
          <w:b/>
          <w:sz w:val="28"/>
          <w:szCs w:val="28"/>
        </w:rPr>
      </w:pPr>
    </w:p>
    <w:p w:rsidR="00FC0239" w:rsidRDefault="00FC0239" w:rsidP="003B77EC">
      <w:pPr>
        <w:pStyle w:val="ListParagraph"/>
        <w:numPr>
          <w:ilvl w:val="0"/>
          <w:numId w:val="3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Влияние ДОУ на окружающую среду.</w:t>
      </w:r>
    </w:p>
    <w:p w:rsidR="00FC0239" w:rsidRDefault="00FC0239" w:rsidP="001F4CC3">
      <w:pPr>
        <w:pStyle w:val="ListParagraph"/>
        <w:ind w:left="0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1F4CC3">
        <w:rPr>
          <w:rFonts w:ascii="Times New Roman" w:hAnsi="Times New Roman"/>
          <w:sz w:val="28"/>
          <w:szCs w:val="28"/>
        </w:rPr>
        <w:t xml:space="preserve">Коллектив </w:t>
      </w:r>
      <w:r>
        <w:rPr>
          <w:rFonts w:ascii="Times New Roman" w:hAnsi="Times New Roman"/>
          <w:sz w:val="28"/>
          <w:szCs w:val="28"/>
        </w:rPr>
        <w:t>учреждения старается, чтобы не только дети, но и взрослые были экологически грамотными. Администрация учреждения следит за экономией электроэнергии и воды, а также сохранности оборудования.</w:t>
      </w:r>
    </w:p>
    <w:p w:rsidR="00FC0239" w:rsidRDefault="00FC0239" w:rsidP="004A32F9">
      <w:pPr>
        <w:pStyle w:val="ListParagraph"/>
        <w:ind w:left="450"/>
        <w:rPr>
          <w:rFonts w:ascii="Times New Roman" w:hAnsi="Times New Roman"/>
          <w:sz w:val="28"/>
          <w:szCs w:val="28"/>
        </w:rPr>
      </w:pPr>
    </w:p>
    <w:p w:rsidR="00FC0239" w:rsidRDefault="00FC0239" w:rsidP="001F4CC3">
      <w:pPr>
        <w:pStyle w:val="ListParagraph"/>
        <w:ind w:left="0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Детальный анализ воды и электроэнергии дал возможность сократить их потребление. В ДОУ разработана программа по энергосбережению и повышению энергетической эффективности работы учреждения. Также специалистами ДОУ ведется водохозяйственный балансовый расчет водопотребления и водоотведения за каждый год.</w:t>
      </w:r>
    </w:p>
    <w:p w:rsidR="00FC0239" w:rsidRDefault="00FC0239" w:rsidP="004A32F9">
      <w:pPr>
        <w:pStyle w:val="ListParagraph"/>
        <w:ind w:left="450"/>
        <w:rPr>
          <w:rFonts w:ascii="Times New Roman" w:hAnsi="Times New Roman"/>
          <w:sz w:val="28"/>
          <w:szCs w:val="28"/>
        </w:rPr>
      </w:pPr>
    </w:p>
    <w:p w:rsidR="00FC0239" w:rsidRPr="001F4CC3" w:rsidRDefault="00FC0239" w:rsidP="00DF2A0A">
      <w:pPr>
        <w:pStyle w:val="ListParagraph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4.1. Использование воды</w:t>
      </w:r>
    </w:p>
    <w:p w:rsidR="00FC0239" w:rsidRDefault="00FC0239" w:rsidP="00BC1AF5">
      <w:pPr>
        <w:pStyle w:val="ListParagraph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Водоснабжение осуществляется от центральной водонапорной башни. В здании есть холодная и горячая вода.</w:t>
      </w:r>
    </w:p>
    <w:p w:rsidR="00FC0239" w:rsidRDefault="00FC0239" w:rsidP="00BC1AF5">
      <w:pPr>
        <w:pStyle w:val="ListParagraph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FC0239" w:rsidRDefault="00FC0239" w:rsidP="00B06B9C">
      <w:pPr>
        <w:pStyle w:val="ListParagraph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B06B9C">
        <w:rPr>
          <w:rFonts w:ascii="Times New Roman" w:hAnsi="Times New Roman"/>
          <w:sz w:val="28"/>
          <w:szCs w:val="28"/>
        </w:rPr>
        <w:t xml:space="preserve">Все водопроводные краны работают исправно. За исправностью работы водопроводных кранов, санузлов следит </w:t>
      </w:r>
      <w:r>
        <w:rPr>
          <w:rFonts w:ascii="Times New Roman" w:hAnsi="Times New Roman"/>
          <w:sz w:val="28"/>
          <w:szCs w:val="28"/>
        </w:rPr>
        <w:t>завхоз</w:t>
      </w:r>
      <w:r w:rsidRPr="00B06B9C">
        <w:rPr>
          <w:rFonts w:ascii="Times New Roman" w:hAnsi="Times New Roman"/>
          <w:sz w:val="28"/>
          <w:szCs w:val="28"/>
        </w:rPr>
        <w:t>. В случае поломки осуществляется ремонт.</w:t>
      </w:r>
    </w:p>
    <w:p w:rsidR="00FC0239" w:rsidRPr="00B06B9C" w:rsidRDefault="00FC0239" w:rsidP="00B06B9C">
      <w:pPr>
        <w:pStyle w:val="ListParagraph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FC0239" w:rsidRDefault="00FC0239" w:rsidP="00B06B9C">
      <w:pPr>
        <w:pStyle w:val="ListParagraph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B06B9C">
        <w:rPr>
          <w:rFonts w:ascii="Times New Roman" w:hAnsi="Times New Roman"/>
          <w:sz w:val="28"/>
          <w:szCs w:val="28"/>
        </w:rPr>
        <w:t>Вода используется для приготовления пищи, пит</w:t>
      </w:r>
      <w:r>
        <w:rPr>
          <w:rFonts w:ascii="Times New Roman" w:hAnsi="Times New Roman"/>
          <w:sz w:val="28"/>
          <w:szCs w:val="28"/>
        </w:rPr>
        <w:t>ьевого режима, мытья по</w:t>
      </w:r>
      <w:r w:rsidRPr="00B06B9C">
        <w:rPr>
          <w:rFonts w:ascii="Times New Roman" w:hAnsi="Times New Roman"/>
          <w:sz w:val="28"/>
          <w:szCs w:val="28"/>
        </w:rPr>
        <w:t>суды и игрушек, рук и лица, уборки гру</w:t>
      </w:r>
      <w:r>
        <w:rPr>
          <w:rFonts w:ascii="Times New Roman" w:hAnsi="Times New Roman"/>
          <w:sz w:val="28"/>
          <w:szCs w:val="28"/>
        </w:rPr>
        <w:t>пповых комнат, служебных помеще</w:t>
      </w:r>
      <w:r w:rsidRPr="00B06B9C">
        <w:rPr>
          <w:rFonts w:ascii="Times New Roman" w:hAnsi="Times New Roman"/>
          <w:sz w:val="28"/>
          <w:szCs w:val="28"/>
        </w:rPr>
        <w:t>ний и коридоров, стирки белья. В теплый период года потребление воды увеличивается в связи с поливом цветников и участков.</w:t>
      </w:r>
    </w:p>
    <w:p w:rsidR="00FC0239" w:rsidRPr="00B06B9C" w:rsidRDefault="00FC0239" w:rsidP="00B06B9C">
      <w:pPr>
        <w:pStyle w:val="ListParagraph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FC0239" w:rsidRDefault="00FC0239" w:rsidP="00B06B9C">
      <w:pPr>
        <w:pStyle w:val="ListParagraph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B06B9C">
        <w:rPr>
          <w:rFonts w:ascii="Times New Roman" w:hAnsi="Times New Roman"/>
          <w:sz w:val="28"/>
          <w:szCs w:val="28"/>
        </w:rPr>
        <w:t xml:space="preserve">Загрязнённая вода </w:t>
      </w:r>
      <w:r>
        <w:rPr>
          <w:rFonts w:ascii="Times New Roman" w:hAnsi="Times New Roman"/>
          <w:sz w:val="28"/>
          <w:szCs w:val="28"/>
        </w:rPr>
        <w:t>уходит в канализационные стоки.</w:t>
      </w:r>
    </w:p>
    <w:p w:rsidR="00FC0239" w:rsidRDefault="00FC0239" w:rsidP="00DA0032">
      <w:pPr>
        <w:pStyle w:val="ListParagraph"/>
        <w:ind w:left="0"/>
        <w:rPr>
          <w:rFonts w:ascii="Times New Roman" w:hAnsi="Times New Roman"/>
          <w:sz w:val="28"/>
          <w:szCs w:val="28"/>
        </w:rPr>
      </w:pPr>
    </w:p>
    <w:p w:rsidR="00FC0239" w:rsidRDefault="00FC0239" w:rsidP="00C923C1">
      <w:pPr>
        <w:pStyle w:val="ListParagraph"/>
        <w:ind w:left="0" w:firstLine="397"/>
        <w:rPr>
          <w:rFonts w:ascii="Times New Roman" w:hAnsi="Times New Roman"/>
          <w:sz w:val="28"/>
          <w:szCs w:val="28"/>
        </w:rPr>
      </w:pPr>
    </w:p>
    <w:p w:rsidR="00FC0239" w:rsidRDefault="00FC0239" w:rsidP="006943A6">
      <w:pPr>
        <w:pStyle w:val="ListParagraph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4.2. Использование электроэнергии.</w:t>
      </w:r>
    </w:p>
    <w:p w:rsidR="00FC0239" w:rsidRDefault="00FC0239" w:rsidP="006943A6">
      <w:pPr>
        <w:pStyle w:val="ListParagraph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FC0239" w:rsidRPr="00BE463B" w:rsidRDefault="00FC0239" w:rsidP="006943A6">
      <w:pPr>
        <w:shd w:val="clear" w:color="auto" w:fill="FFFFFF"/>
        <w:spacing w:before="100" w:beforeAutospacing="1" w:after="0" w:line="240" w:lineRule="auto"/>
        <w:ind w:firstLine="851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Энергия поступает из энергосбыта.</w:t>
      </w:r>
    </w:p>
    <w:p w:rsidR="00FC0239" w:rsidRDefault="00FC0239" w:rsidP="006943A6">
      <w:pPr>
        <w:shd w:val="clear" w:color="auto" w:fill="FFFFFF"/>
        <w:spacing w:before="100" w:beforeAutospacing="1" w:after="0" w:line="240" w:lineRule="auto"/>
        <w:ind w:firstLine="851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В ДОУ используются лампы 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каливания, лампы дневного света</w:t>
      </w: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. Коллектив следит за экономией электроэнергии в течение всего дня.</w:t>
      </w:r>
    </w:p>
    <w:p w:rsidR="00FC0239" w:rsidRDefault="00FC0239" w:rsidP="006943A6">
      <w:pPr>
        <w:shd w:val="clear" w:color="auto" w:fill="FFFFFF"/>
        <w:spacing w:before="100" w:beforeAutospacing="1" w:after="0" w:line="240" w:lineRule="auto"/>
        <w:ind w:firstLine="851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C0239" w:rsidRDefault="00FC0239" w:rsidP="006943A6">
      <w:pPr>
        <w:pStyle w:val="ListParagraph"/>
        <w:numPr>
          <w:ilvl w:val="1"/>
          <w:numId w:val="3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Рисунок 11" o:spid="_x0000_s1036" type="#_x0000_t75" style="position:absolute;left:0;text-align:left;margin-left:-45pt;margin-top:-9pt;width:574.45pt;height:813pt;z-index:-251648000;visibility:visible">
            <v:imagedata r:id="rId6" o:title=""/>
          </v:shape>
        </w:pict>
      </w:r>
      <w:r>
        <w:rPr>
          <w:rFonts w:ascii="Times New Roman" w:hAnsi="Times New Roman"/>
          <w:b/>
          <w:sz w:val="28"/>
          <w:szCs w:val="28"/>
        </w:rPr>
        <w:t>Отопление.</w:t>
      </w:r>
    </w:p>
    <w:p w:rsidR="00FC0239" w:rsidRDefault="00FC0239" w:rsidP="006943A6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6943A6">
        <w:rPr>
          <w:rFonts w:ascii="Times New Roman" w:hAnsi="Times New Roman"/>
          <w:sz w:val="28"/>
          <w:szCs w:val="28"/>
        </w:rPr>
        <w:t xml:space="preserve">В ДОУ существует централизованное отопление. В помещениях установлены радиаторы. </w:t>
      </w:r>
      <w:r>
        <w:rPr>
          <w:rFonts w:ascii="Times New Roman" w:hAnsi="Times New Roman"/>
          <w:sz w:val="28"/>
          <w:szCs w:val="28"/>
        </w:rPr>
        <w:t xml:space="preserve">В ДОУ вставлены пластиковые окна. </w:t>
      </w:r>
      <w:r w:rsidRPr="006943A6">
        <w:rPr>
          <w:rFonts w:ascii="Times New Roman" w:hAnsi="Times New Roman"/>
          <w:sz w:val="28"/>
          <w:szCs w:val="28"/>
        </w:rPr>
        <w:t>Температурный режим удерживается путём кратковременного и долговременного, сквозного проветривания (во время отсутствия детей).</w:t>
      </w:r>
    </w:p>
    <w:p w:rsidR="00FC0239" w:rsidRDefault="00FC0239" w:rsidP="006943A6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C0239" w:rsidRPr="006943A6" w:rsidRDefault="00FC0239" w:rsidP="006943A6">
      <w:pPr>
        <w:pStyle w:val="ListParagraph"/>
        <w:numPr>
          <w:ilvl w:val="1"/>
          <w:numId w:val="3"/>
        </w:numPr>
        <w:jc w:val="center"/>
        <w:rPr>
          <w:rFonts w:ascii="Times New Roman" w:hAnsi="Times New Roman"/>
          <w:b/>
          <w:sz w:val="28"/>
          <w:szCs w:val="28"/>
        </w:rPr>
      </w:pPr>
      <w:r w:rsidRPr="006943A6">
        <w:rPr>
          <w:rFonts w:ascii="Times New Roman" w:hAnsi="Times New Roman"/>
          <w:b/>
          <w:sz w:val="28"/>
          <w:szCs w:val="28"/>
        </w:rPr>
        <w:t>Отходы.</w:t>
      </w:r>
    </w:p>
    <w:p w:rsidR="00FC0239" w:rsidRPr="00905916" w:rsidRDefault="00FC0239" w:rsidP="00905916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905916">
        <w:rPr>
          <w:rFonts w:ascii="Times New Roman" w:hAnsi="Times New Roman"/>
          <w:sz w:val="28"/>
          <w:szCs w:val="28"/>
        </w:rPr>
        <w:t>Отходы в ДОУ делятся на 3 вида:</w:t>
      </w:r>
    </w:p>
    <w:p w:rsidR="00FC0239" w:rsidRPr="00905916" w:rsidRDefault="00FC0239" w:rsidP="00905916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905916">
        <w:rPr>
          <w:rFonts w:ascii="Times New Roman" w:hAnsi="Times New Roman"/>
          <w:sz w:val="28"/>
          <w:szCs w:val="28"/>
        </w:rPr>
        <w:t>•</w:t>
      </w:r>
      <w:r w:rsidRPr="00905916">
        <w:rPr>
          <w:rFonts w:ascii="Times New Roman" w:hAnsi="Times New Roman"/>
          <w:sz w:val="28"/>
          <w:szCs w:val="28"/>
        </w:rPr>
        <w:tab/>
        <w:t>пищевые</w:t>
      </w:r>
    </w:p>
    <w:p w:rsidR="00FC0239" w:rsidRPr="00905916" w:rsidRDefault="00FC0239" w:rsidP="00905916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905916">
        <w:rPr>
          <w:rFonts w:ascii="Times New Roman" w:hAnsi="Times New Roman"/>
          <w:sz w:val="28"/>
          <w:szCs w:val="28"/>
        </w:rPr>
        <w:t>•</w:t>
      </w:r>
      <w:r w:rsidRPr="00905916">
        <w:rPr>
          <w:rFonts w:ascii="Times New Roman" w:hAnsi="Times New Roman"/>
          <w:sz w:val="28"/>
          <w:szCs w:val="28"/>
        </w:rPr>
        <w:tab/>
        <w:t>хозяйственные</w:t>
      </w:r>
    </w:p>
    <w:p w:rsidR="00FC0239" w:rsidRPr="00905916" w:rsidRDefault="00FC0239" w:rsidP="00905916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905916">
        <w:rPr>
          <w:rFonts w:ascii="Times New Roman" w:hAnsi="Times New Roman"/>
          <w:sz w:val="28"/>
          <w:szCs w:val="28"/>
        </w:rPr>
        <w:t>•</w:t>
      </w:r>
      <w:r w:rsidRPr="00905916">
        <w:rPr>
          <w:rFonts w:ascii="Times New Roman" w:hAnsi="Times New Roman"/>
          <w:sz w:val="28"/>
          <w:szCs w:val="28"/>
        </w:rPr>
        <w:tab/>
        <w:t>строительные (обрезки досок, строительный мусор во время ремонта).</w:t>
      </w:r>
    </w:p>
    <w:p w:rsidR="00FC0239" w:rsidRPr="00905916" w:rsidRDefault="00FC0239" w:rsidP="00DA10E1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вывоза с</w:t>
      </w:r>
      <w:r w:rsidRPr="00905916">
        <w:rPr>
          <w:rFonts w:ascii="Times New Roman" w:hAnsi="Times New Roman"/>
          <w:sz w:val="28"/>
          <w:szCs w:val="28"/>
        </w:rPr>
        <w:t>троительны</w:t>
      </w:r>
      <w:r>
        <w:rPr>
          <w:rFonts w:ascii="Times New Roman" w:hAnsi="Times New Roman"/>
          <w:sz w:val="28"/>
          <w:szCs w:val="28"/>
        </w:rPr>
        <w:t>х</w:t>
      </w:r>
      <w:r w:rsidRPr="00905916">
        <w:rPr>
          <w:rFonts w:ascii="Times New Roman" w:hAnsi="Times New Roman"/>
          <w:sz w:val="28"/>
          <w:szCs w:val="28"/>
        </w:rPr>
        <w:t>, упаковочны</w:t>
      </w:r>
      <w:r>
        <w:rPr>
          <w:rFonts w:ascii="Times New Roman" w:hAnsi="Times New Roman"/>
          <w:sz w:val="28"/>
          <w:szCs w:val="28"/>
        </w:rPr>
        <w:t>х</w:t>
      </w:r>
      <w:r w:rsidRPr="00905916">
        <w:rPr>
          <w:rFonts w:ascii="Times New Roman" w:hAnsi="Times New Roman"/>
          <w:sz w:val="28"/>
          <w:szCs w:val="28"/>
        </w:rPr>
        <w:t xml:space="preserve"> и хозяйственны</w:t>
      </w:r>
      <w:r>
        <w:rPr>
          <w:rFonts w:ascii="Times New Roman" w:hAnsi="Times New Roman"/>
          <w:sz w:val="28"/>
          <w:szCs w:val="28"/>
        </w:rPr>
        <w:t>х</w:t>
      </w:r>
      <w:r w:rsidRPr="00905916">
        <w:rPr>
          <w:rFonts w:ascii="Times New Roman" w:hAnsi="Times New Roman"/>
          <w:sz w:val="28"/>
          <w:szCs w:val="28"/>
        </w:rPr>
        <w:t xml:space="preserve"> отход</w:t>
      </w:r>
      <w:r>
        <w:rPr>
          <w:rFonts w:ascii="Times New Roman" w:hAnsi="Times New Roman"/>
          <w:sz w:val="28"/>
          <w:szCs w:val="28"/>
        </w:rPr>
        <w:t>ов заключён договор с администрацией сельсовета. Не</w:t>
      </w:r>
      <w:r w:rsidRPr="00905916">
        <w:rPr>
          <w:rFonts w:ascii="Times New Roman" w:hAnsi="Times New Roman"/>
          <w:sz w:val="28"/>
          <w:szCs w:val="28"/>
        </w:rPr>
        <w:t>оторые виды бросового материала частично идут на поделки, оформление помещений, изготовление оборудования.</w:t>
      </w:r>
    </w:p>
    <w:p w:rsidR="00FC0239" w:rsidRPr="00905916" w:rsidRDefault="00FC0239" w:rsidP="00905916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905916">
        <w:rPr>
          <w:rFonts w:ascii="Times New Roman" w:hAnsi="Times New Roman"/>
          <w:sz w:val="28"/>
          <w:szCs w:val="28"/>
        </w:rPr>
        <w:t>В летние месяцы увеличивается количество отходов строительного материала, поскольку осуществляются ремонтные работы.</w:t>
      </w:r>
    </w:p>
    <w:p w:rsidR="00FC0239" w:rsidRPr="006943A6" w:rsidRDefault="00FC0239" w:rsidP="006943A6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C0239" w:rsidRDefault="00FC0239" w:rsidP="00905916">
      <w:pPr>
        <w:pStyle w:val="ListParagraph"/>
        <w:numPr>
          <w:ilvl w:val="1"/>
          <w:numId w:val="3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Бытовые химические вещества</w:t>
      </w:r>
      <w:r w:rsidRPr="00905916">
        <w:rPr>
          <w:rFonts w:ascii="Times New Roman" w:hAnsi="Times New Roman"/>
          <w:b/>
          <w:sz w:val="28"/>
          <w:szCs w:val="28"/>
        </w:rPr>
        <w:t>.</w:t>
      </w:r>
    </w:p>
    <w:p w:rsidR="00FC0239" w:rsidRDefault="00FC0239" w:rsidP="00531FDA">
      <w:pPr>
        <w:pStyle w:val="ListParagraph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FC0239" w:rsidRPr="00BE463B" w:rsidRDefault="00FC0239" w:rsidP="00531FDA">
      <w:pPr>
        <w:shd w:val="clear" w:color="auto" w:fill="FFFFFF"/>
        <w:spacing w:before="100" w:beforeAutospacing="1" w:after="0" w:line="24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В ДОУ используются моющие, чистящие и дезинфицирующие средства</w:t>
      </w:r>
    </w:p>
    <w:p w:rsidR="00FC0239" w:rsidRPr="00BE463B" w:rsidRDefault="00FC0239" w:rsidP="00531FDA">
      <w:pPr>
        <w:numPr>
          <w:ilvl w:val="0"/>
          <w:numId w:val="4"/>
        </w:numPr>
        <w:shd w:val="clear" w:color="auto" w:fill="FFFFFF"/>
        <w:tabs>
          <w:tab w:val="clear" w:pos="720"/>
          <w:tab w:val="num" w:pos="-1134"/>
        </w:tabs>
        <w:spacing w:before="100" w:beforeAutospacing="1" w:after="0" w:line="240" w:lineRule="auto"/>
        <w:ind w:left="0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для уборки помещений </w:t>
      </w:r>
      <w:r w:rsidRPr="00BE463B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(хозяйственное мыло)</w:t>
      </w: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FC0239" w:rsidRPr="00BE463B" w:rsidRDefault="00FC0239" w:rsidP="00531FDA">
      <w:pPr>
        <w:numPr>
          <w:ilvl w:val="0"/>
          <w:numId w:val="4"/>
        </w:numPr>
        <w:shd w:val="clear" w:color="auto" w:fill="FFFFFF"/>
        <w:tabs>
          <w:tab w:val="clear" w:pos="720"/>
          <w:tab w:val="num" w:pos="-1134"/>
        </w:tabs>
        <w:spacing w:before="100" w:beforeAutospacing="1" w:after="0" w:line="240" w:lineRule="auto"/>
        <w:ind w:left="0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мытья окон, стёкол </w:t>
      </w:r>
      <w:r w:rsidRPr="00BE463B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(хозяйственное мыло)</w:t>
      </w: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FC0239" w:rsidRPr="00BE463B" w:rsidRDefault="00FC0239" w:rsidP="00531FDA">
      <w:pPr>
        <w:numPr>
          <w:ilvl w:val="0"/>
          <w:numId w:val="4"/>
        </w:numPr>
        <w:shd w:val="clear" w:color="auto" w:fill="FFFFFF"/>
        <w:tabs>
          <w:tab w:val="clear" w:pos="720"/>
          <w:tab w:val="num" w:pos="-1134"/>
        </w:tabs>
        <w:spacing w:before="100" w:beforeAutospacing="1" w:after="0" w:line="240" w:lineRule="auto"/>
        <w:ind w:left="0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мытья посуды </w:t>
      </w:r>
      <w:r w:rsidRPr="00BE463B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("Фери", "Капля", «Сорти");</w:t>
      </w:r>
    </w:p>
    <w:p w:rsidR="00FC0239" w:rsidRPr="00BE463B" w:rsidRDefault="00FC0239" w:rsidP="00531FDA">
      <w:pPr>
        <w:numPr>
          <w:ilvl w:val="0"/>
          <w:numId w:val="4"/>
        </w:numPr>
        <w:shd w:val="clear" w:color="auto" w:fill="FFFFFF"/>
        <w:tabs>
          <w:tab w:val="clear" w:pos="720"/>
          <w:tab w:val="num" w:pos="-1134"/>
        </w:tabs>
        <w:spacing w:before="100" w:beforeAutospacing="1" w:after="0" w:line="240" w:lineRule="auto"/>
        <w:ind w:left="0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чистки сантехники: раковин, унитазов </w:t>
      </w:r>
      <w:r w:rsidRPr="00BE463B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("Пемолюкс", «Пемоксоль»)</w:t>
      </w:r>
    </w:p>
    <w:p w:rsidR="00FC0239" w:rsidRPr="00BE463B" w:rsidRDefault="00FC0239" w:rsidP="00531FDA">
      <w:pPr>
        <w:numPr>
          <w:ilvl w:val="0"/>
          <w:numId w:val="4"/>
        </w:numPr>
        <w:shd w:val="clear" w:color="auto" w:fill="FFFFFF"/>
        <w:tabs>
          <w:tab w:val="clear" w:pos="720"/>
          <w:tab w:val="num" w:pos="-1134"/>
        </w:tabs>
        <w:spacing w:before="100" w:beforeAutospacing="1" w:after="0" w:line="240" w:lineRule="auto"/>
        <w:ind w:left="0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мытья рук </w:t>
      </w:r>
      <w:r w:rsidRPr="00BE463B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(туалетное мыло)</w:t>
      </w:r>
    </w:p>
    <w:p w:rsidR="00FC0239" w:rsidRPr="00905916" w:rsidRDefault="00FC0239" w:rsidP="00531FDA">
      <w:pPr>
        <w:numPr>
          <w:ilvl w:val="0"/>
          <w:numId w:val="4"/>
        </w:numPr>
        <w:shd w:val="clear" w:color="auto" w:fill="FFFFFF"/>
        <w:tabs>
          <w:tab w:val="clear" w:pos="720"/>
          <w:tab w:val="num" w:pos="-1134"/>
        </w:tabs>
        <w:spacing w:before="100" w:beforeAutospacing="1" w:after="0" w:line="240" w:lineRule="auto"/>
        <w:ind w:left="0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уничтожения насекомых и грызунов </w:t>
      </w:r>
      <w:r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 xml:space="preserve">(по мере </w:t>
      </w:r>
      <w:r w:rsidRPr="00905916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необходимости). </w:t>
      </w:r>
      <w:r w:rsidRPr="00905916">
        <w:rPr>
          <w:rFonts w:ascii="Times New Roman" w:hAnsi="Times New Roman"/>
          <w:color w:val="000000"/>
          <w:sz w:val="28"/>
          <w:szCs w:val="28"/>
          <w:lang w:eastAsia="ru-RU"/>
        </w:rPr>
        <w:t>Обработ</w:t>
      </w:r>
      <w:r w:rsidRPr="00905916"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ку проводит отдел дезинфекции;</w:t>
      </w:r>
    </w:p>
    <w:p w:rsidR="00FC0239" w:rsidRPr="00BE463B" w:rsidRDefault="00FC0239" w:rsidP="00531FDA">
      <w:pPr>
        <w:numPr>
          <w:ilvl w:val="0"/>
          <w:numId w:val="4"/>
        </w:numPr>
        <w:shd w:val="clear" w:color="auto" w:fill="FFFFFF"/>
        <w:tabs>
          <w:tab w:val="clear" w:pos="720"/>
          <w:tab w:val="num" w:pos="-1134"/>
        </w:tabs>
        <w:spacing w:before="100" w:beforeAutospacing="1" w:after="0" w:line="240" w:lineRule="auto"/>
        <w:ind w:left="0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стирки белья </w:t>
      </w:r>
      <w:r w:rsidRPr="00BE463B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(стиральные порошки, хозяйственное мыло, кальцинированная сода, отбеливающие средства)</w:t>
      </w: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FC0239" w:rsidRPr="00BE463B" w:rsidRDefault="00FC0239" w:rsidP="00531FDA">
      <w:pPr>
        <w:shd w:val="clear" w:color="auto" w:fill="FFFFFF"/>
        <w:spacing w:before="100" w:beforeAutospacing="1" w:after="0" w:line="24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Определён порядок хранения этих веществ. Средства, предназначен</w:t>
      </w: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 xml:space="preserve">ные для чистки туалета – хранятся в туалетной комнате, для мытья посуды – в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отдельных подсобных помещениях</w:t>
      </w: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. Ответственность за хранение этих веществ возложена на помощников вос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питателей и воспитателей групп </w:t>
      </w: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и зам. заведующей по хозяйственной части.</w:t>
      </w:r>
    </w:p>
    <w:p w:rsidR="00FC0239" w:rsidRDefault="00FC0239" w:rsidP="00531FDA">
      <w:pPr>
        <w:shd w:val="clear" w:color="auto" w:fill="FFFFFF"/>
        <w:spacing w:before="100" w:beforeAutospacing="1"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2" o:spid="_x0000_s1037" type="#_x0000_t75" style="position:absolute;left:0;text-align:left;margin-left:-63pt;margin-top:-48.3pt;width:572.8pt;height:816pt;z-index:-251646976;visibility:visible">
            <v:imagedata r:id="rId6" o:title=""/>
          </v:shape>
        </w:pict>
      </w: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Средства для борьбы с грызунами выдаются строго по назначению, помещения обрабатываются в отсутствие детей.</w:t>
      </w:r>
    </w:p>
    <w:p w:rsidR="00FC0239" w:rsidRDefault="00FC0239" w:rsidP="00531FDA">
      <w:pPr>
        <w:shd w:val="clear" w:color="auto" w:fill="FFFFFF"/>
        <w:spacing w:before="100" w:beforeAutospacing="1"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Санитарно-гигиеническая обработка помещений Учреждения осуществляется с использованием кальцинированной соды и хлорсодержащим дезинфицирующим средством «Жавелион». В группах и других помещениях имеются памятки по использованию данного средства. Ежегодно в Учреждении издается приказ о назначении ответственного специалиста за дезинфицирующие средства. Также используются стиральные и моющие порошки, туалетное мыло для рук; «Пемолюкс», «Пемоксоль» - для чистки сантехники (раковин, унитазов). Дезинфекция помещений, борьба с грызунами и тараканами производится ООО «ДЕЗ-СЕРВИС» на договорной основе.</w:t>
      </w:r>
    </w:p>
    <w:p w:rsidR="00FC0239" w:rsidRDefault="00FC0239" w:rsidP="00905916">
      <w:pPr>
        <w:shd w:val="clear" w:color="auto" w:fill="FFFFFF"/>
        <w:spacing w:before="100" w:beforeAutospacing="1" w:after="0" w:line="240" w:lineRule="auto"/>
        <w:ind w:firstLine="851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C0239" w:rsidRPr="00531FDA" w:rsidRDefault="00FC0239" w:rsidP="00531FDA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531FDA">
        <w:rPr>
          <w:rFonts w:ascii="Times New Roman" w:hAnsi="Times New Roman"/>
          <w:b/>
          <w:color w:val="000000"/>
          <w:sz w:val="28"/>
          <w:szCs w:val="28"/>
          <w:lang w:eastAsia="ru-RU"/>
        </w:rPr>
        <w:t>ПРОФЕССИОНАЛЬНАЯ</w:t>
      </w:r>
    </w:p>
    <w:p w:rsidR="00FC0239" w:rsidRDefault="00FC0239" w:rsidP="00531FDA">
      <w:pPr>
        <w:pStyle w:val="ListParagraph"/>
        <w:shd w:val="clear" w:color="auto" w:fill="FFFFFF"/>
        <w:spacing w:before="100" w:beforeAutospacing="1" w:after="0" w:line="240" w:lineRule="auto"/>
        <w:ind w:left="450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531FDA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                        </w:t>
      </w:r>
      <w:r w:rsidRPr="00531FDA">
        <w:rPr>
          <w:rFonts w:ascii="Times New Roman" w:hAnsi="Times New Roman"/>
          <w:b/>
          <w:color w:val="000000"/>
          <w:sz w:val="28"/>
          <w:szCs w:val="28"/>
          <w:lang w:eastAsia="ru-RU"/>
        </w:rPr>
        <w:t>И МЕТОДИЧЕСКАЯ ПОДГОТОВКА</w:t>
      </w:r>
    </w:p>
    <w:p w:rsidR="00FC0239" w:rsidRDefault="00FC0239" w:rsidP="00531FDA">
      <w:pPr>
        <w:pStyle w:val="ListParagraph"/>
        <w:shd w:val="clear" w:color="auto" w:fill="FFFFFF"/>
        <w:spacing w:before="100" w:beforeAutospacing="1" w:after="0" w:line="240" w:lineRule="auto"/>
        <w:ind w:left="450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FC0239" w:rsidRDefault="00FC0239" w:rsidP="00531FDA">
      <w:pPr>
        <w:pStyle w:val="ListParagraph"/>
        <w:shd w:val="clear" w:color="auto" w:fill="FFFFFF"/>
        <w:spacing w:before="100" w:beforeAutospacing="1" w:after="0" w:line="240" w:lineRule="auto"/>
        <w:ind w:left="450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5.1. ПРОГРАММЫ И МЕТОДИКИ</w:t>
      </w:r>
    </w:p>
    <w:p w:rsidR="00FC0239" w:rsidRDefault="00FC0239" w:rsidP="00531FDA">
      <w:pPr>
        <w:pStyle w:val="ListParagraph"/>
        <w:shd w:val="clear" w:color="auto" w:fill="FFFFFF"/>
        <w:spacing w:before="100" w:beforeAutospacing="1" w:after="0" w:line="240" w:lineRule="auto"/>
        <w:ind w:left="450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FC0239" w:rsidRDefault="00FC0239" w:rsidP="00BB47C8">
      <w:pPr>
        <w:shd w:val="clear" w:color="auto" w:fill="FFFFFF"/>
        <w:spacing w:before="100" w:beforeAutospacing="1" w:after="0" w:line="240" w:lineRule="auto"/>
        <w:ind w:firstLine="851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ДОУ работает по основной образовательной программе . </w:t>
      </w:r>
    </w:p>
    <w:p w:rsidR="00FC0239" w:rsidRPr="00BE463B" w:rsidRDefault="00FC0239" w:rsidP="00BB47C8">
      <w:pPr>
        <w:shd w:val="clear" w:color="auto" w:fill="FFFFFF"/>
        <w:spacing w:before="100" w:beforeAutospacing="1" w:after="0" w:line="24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Экологическое образование проводится по программе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«Юный эколог» С.Н. 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иколаевой</w:t>
      </w: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. Благодаря эт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ой</w:t>
      </w: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программа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 детей формируется начальная экологическая культура: это правильное отношение ребенка к окружающей его природе, к себе, к другим людям, как части природы, к вещам и материалам природного происхождения.</w:t>
      </w:r>
    </w:p>
    <w:p w:rsidR="00FC0239" w:rsidRDefault="00FC0239" w:rsidP="00BB47C8">
      <w:pPr>
        <w:shd w:val="clear" w:color="auto" w:fill="FFFFFF"/>
        <w:spacing w:before="100" w:beforeAutospacing="1"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Литература подразделена на 3 раздела: </w:t>
      </w:r>
    </w:p>
    <w:p w:rsidR="00FC0239" w:rsidRPr="00BB47C8" w:rsidRDefault="00FC0239" w:rsidP="00BB47C8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B47C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методическая литература, </w:t>
      </w:r>
    </w:p>
    <w:p w:rsidR="00FC0239" w:rsidRPr="00BB47C8" w:rsidRDefault="00FC0239" w:rsidP="00BB47C8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B47C8">
        <w:rPr>
          <w:rFonts w:ascii="Times New Roman" w:hAnsi="Times New Roman"/>
          <w:color w:val="000000"/>
          <w:sz w:val="28"/>
          <w:szCs w:val="28"/>
          <w:lang w:eastAsia="ru-RU"/>
        </w:rPr>
        <w:t>литература для детей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</w:p>
    <w:p w:rsidR="00FC0239" w:rsidRPr="00BB47C8" w:rsidRDefault="00FC0239" w:rsidP="00BB47C8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B47C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литература для родителей.</w:t>
      </w:r>
    </w:p>
    <w:p w:rsidR="00FC0239" w:rsidRPr="00BB47C8" w:rsidRDefault="00FC0239" w:rsidP="00BB47C8">
      <w:pPr>
        <w:pStyle w:val="ListParagraph"/>
        <w:shd w:val="clear" w:color="auto" w:fill="FFFFFF"/>
        <w:spacing w:before="100" w:beforeAutospacing="1" w:after="0" w:line="240" w:lineRule="auto"/>
        <w:ind w:left="121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Так же в ДОУ имеются таблицы по экологическому образованию детей.</w:t>
      </w:r>
    </w:p>
    <w:p w:rsidR="00FC0239" w:rsidRPr="00BE463B" w:rsidRDefault="00FC0239" w:rsidP="00BB47C8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FC0239" w:rsidRDefault="00FC0239" w:rsidP="00BB47C8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FC0239" w:rsidRDefault="00FC0239" w:rsidP="00BB47C8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FC0239" w:rsidRDefault="00FC0239" w:rsidP="00BB47C8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FC0239" w:rsidRDefault="00FC0239" w:rsidP="00BB47C8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Рисунок 13" o:spid="_x0000_s1038" type="#_x0000_t75" style="position:absolute;left:0;text-align:left;margin-left:-46.2pt;margin-top:-27.95pt;width:574.4pt;height:826.5pt;z-index:-251645952;visibility:visible">
            <v:imagedata r:id="rId6" o:title=""/>
          </v:shape>
        </w:pict>
      </w:r>
    </w:p>
    <w:p w:rsidR="00FC0239" w:rsidRPr="00BE463B" w:rsidRDefault="00FC0239" w:rsidP="00BB47C8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Методическая литература</w:t>
      </w:r>
    </w:p>
    <w:p w:rsidR="00FC0239" w:rsidRPr="00BE463B" w:rsidRDefault="00FC0239" w:rsidP="00BB47C8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1. Волосникова Т. В. Основы экологического воспитания дошкольников // Дошкольная педагогика. - 2005.№ 6.</w:t>
      </w:r>
    </w:p>
    <w:p w:rsidR="00FC0239" w:rsidRPr="00BE463B" w:rsidRDefault="00FC0239" w:rsidP="00BB47C8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2. Воронкевич О. А. Добро пожаловать в экологию! Часть 1. Перспективный план работы по формированию экологической культуры у детей младшего и среднего дошкольного возраста.- СПб., 2004.</w:t>
      </w:r>
    </w:p>
    <w:p w:rsidR="00FC0239" w:rsidRPr="00BE463B" w:rsidRDefault="00FC0239" w:rsidP="00BB47C8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3. Воронкевич О. А. Добро пожаловать в экологию! Часть 2. Перспективный план работы по формированию экологической культуры у детей старшего дошкольного возраста.- СПб., 2004. 4. Воронкевич О. А. Добро пожаловать в экологию! / Современная технология экологического образования дошкольников / Дошкольная педагогика. - 2006. - №3.</w:t>
      </w:r>
    </w:p>
    <w:p w:rsidR="00FC0239" w:rsidRPr="00BE463B" w:rsidRDefault="00FC0239" w:rsidP="00BB47C8">
      <w:pPr>
        <w:shd w:val="clear" w:color="auto" w:fill="FFFFFF"/>
        <w:spacing w:before="100" w:beforeAutospacing="1"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5. Горбунова Г. А. Развитие экологической культуры дошкольников / Дошкольная педагогика. - 2006. – №6.</w:t>
      </w:r>
    </w:p>
    <w:p w:rsidR="00FC0239" w:rsidRPr="00BE463B" w:rsidRDefault="00FC0239" w:rsidP="00BB47C8">
      <w:pPr>
        <w:shd w:val="clear" w:color="auto" w:fill="FFFFFF"/>
        <w:spacing w:before="100" w:beforeAutospacing="1"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6. Детство: Программа развития и воспитания детей в детском саду / В. И. Логинова, т. И. Бабаева, Н. А. Ноткина и др.; под ред. Т. И. Бабаевой, 3. А. Михайловой, Л. М. Гурович. - СПб., 2004.</w:t>
      </w:r>
    </w:p>
    <w:p w:rsidR="00FC0239" w:rsidRPr="00BE463B" w:rsidRDefault="00FC0239" w:rsidP="00BB47C8">
      <w:pPr>
        <w:shd w:val="clear" w:color="auto" w:fill="FFFFFF"/>
        <w:spacing w:before="100" w:beforeAutospacing="1"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7. Кондратьева Н. Н. и др. «Мы». Программа экологического образования детей. - СПб., 2004.</w:t>
      </w:r>
    </w:p>
    <w:p w:rsidR="00FC0239" w:rsidRPr="00BE463B" w:rsidRDefault="00FC0239" w:rsidP="00BB47C8">
      <w:pPr>
        <w:shd w:val="clear" w:color="auto" w:fill="FFFFFF"/>
        <w:spacing w:before="100" w:beforeAutospacing="1"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8. Корзун А., Кишко С Экологическое воспитание средствами ТРИЗ-педагогики // Ребенок в детском саду. - 2006. - № 3.</w:t>
      </w:r>
    </w:p>
    <w:p w:rsidR="00FC0239" w:rsidRPr="00BE463B" w:rsidRDefault="00FC0239" w:rsidP="00BB47C8">
      <w:pPr>
        <w:shd w:val="clear" w:color="auto" w:fill="FFFFFF"/>
        <w:spacing w:before="100" w:beforeAutospacing="1"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9. Куликовская И.Э Детское экспериментирование. М., 2005</w:t>
      </w:r>
    </w:p>
    <w:p w:rsidR="00FC0239" w:rsidRPr="00BE463B" w:rsidRDefault="00FC0239" w:rsidP="00BB47C8">
      <w:pPr>
        <w:shd w:val="clear" w:color="auto" w:fill="FFFFFF"/>
        <w:spacing w:before="100" w:beforeAutospacing="1"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10. Николаева С.Н. Место игры в экологическом воспитании дошкольников. М.: Новая школа, 1996</w:t>
      </w:r>
    </w:p>
    <w:p w:rsidR="00FC0239" w:rsidRPr="00BE463B" w:rsidRDefault="00FC0239" w:rsidP="00BB47C8">
      <w:pPr>
        <w:shd w:val="clear" w:color="auto" w:fill="FFFFFF"/>
        <w:spacing w:before="100" w:beforeAutospacing="1"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11. Николаева СН. Эколог в детском саду. М, 2003.</w:t>
      </w:r>
    </w:p>
    <w:p w:rsidR="00FC0239" w:rsidRPr="00BE463B" w:rsidRDefault="00FC0239" w:rsidP="00BB47C8">
      <w:pPr>
        <w:shd w:val="clear" w:color="auto" w:fill="FFFFFF"/>
        <w:spacing w:before="100" w:beforeAutospacing="1"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12. Плешаков А.Л. Мир вокруг нас. М., 2000</w:t>
      </w:r>
    </w:p>
    <w:p w:rsidR="00FC0239" w:rsidRPr="00BE463B" w:rsidRDefault="00FC0239" w:rsidP="00BB47C8">
      <w:pPr>
        <w:shd w:val="clear" w:color="auto" w:fill="FFFFFF"/>
        <w:spacing w:before="100" w:beforeAutospacing="1"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13. Маневцова Лl. М. Ребенок познает мир природы / Дошкольное воспитание. - 2004. - № 8.</w:t>
      </w:r>
    </w:p>
    <w:p w:rsidR="00FC0239" w:rsidRPr="00BE463B" w:rsidRDefault="00FC0239" w:rsidP="00BB47C8">
      <w:pPr>
        <w:shd w:val="clear" w:color="auto" w:fill="FFFFFF"/>
        <w:spacing w:before="100" w:beforeAutospacing="1"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14. Мир природы и ребенок. Методика экологического воспитания дошкольников / Под ред. Маневцовой Л. М., Саморуковой П. Г. - СПб., 2003.</w:t>
      </w:r>
    </w:p>
    <w:p w:rsidR="00FC0239" w:rsidRPr="00BE463B" w:rsidRDefault="00FC0239" w:rsidP="00BB47C8">
      <w:pPr>
        <w:shd w:val="clear" w:color="auto" w:fill="FFFFFF"/>
        <w:spacing w:before="100" w:beforeAutospacing="1"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15. Хабарова Т. В., Шафигуллина Н. В. Планирование занятий по экологии и педагогическая диагностика экологической воспитанности дошкольников. Методическое пособие для педагогов.- СПб.: ООО «ИЗДАТЕЛЬСТВО «ДЕТСТВО-ПРЕСС», 2010.</w:t>
      </w:r>
    </w:p>
    <w:p w:rsidR="00FC0239" w:rsidRPr="00BE463B" w:rsidRDefault="00FC0239" w:rsidP="00BB47C8">
      <w:pPr>
        <w:shd w:val="clear" w:color="auto" w:fill="FFFFFF"/>
        <w:spacing w:before="100" w:beforeAutospacing="1"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15" o:spid="_x0000_s1039" type="#_x0000_t75" style="position:absolute;margin-left:-52.2pt;margin-top:-60.9pt;width:583.5pt;height:820.5pt;z-index:-251644928;visibility:visible">
            <v:imagedata r:id="rId6" o:title=""/>
          </v:shape>
        </w:pict>
      </w:r>
      <w:r w:rsidRPr="00BB47C8">
        <w:rPr>
          <w:rFonts w:ascii="Times New Roman" w:hAnsi="Times New Roman"/>
          <w:i/>
          <w:color w:val="000000"/>
          <w:sz w:val="28"/>
          <w:szCs w:val="28"/>
          <w:lang w:eastAsia="ru-RU"/>
        </w:rPr>
        <w:t>Примечание.</w:t>
      </w: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Список литературы дан не полный</w:t>
      </w:r>
    </w:p>
    <w:p w:rsidR="00FC0239" w:rsidRPr="00BE463B" w:rsidRDefault="00FC0239" w:rsidP="00BB47C8">
      <w:pPr>
        <w:shd w:val="clear" w:color="auto" w:fill="FFFFFF"/>
        <w:spacing w:before="100" w:beforeAutospacing="1"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Литература для детей.</w:t>
      </w:r>
    </w:p>
    <w:p w:rsidR="00FC0239" w:rsidRPr="00BE463B" w:rsidRDefault="00FC0239" w:rsidP="00BB47C8">
      <w:pPr>
        <w:shd w:val="clear" w:color="auto" w:fill="FFFFFF"/>
        <w:spacing w:after="0" w:line="240" w:lineRule="auto"/>
        <w:ind w:firstLine="39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1. Бианки В. Голубые лягушки.</w:t>
      </w:r>
    </w:p>
    <w:p w:rsidR="00FC0239" w:rsidRPr="00BE463B" w:rsidRDefault="00FC0239" w:rsidP="00BB47C8">
      <w:pPr>
        <w:shd w:val="clear" w:color="auto" w:fill="FFFFFF"/>
        <w:spacing w:after="0" w:line="240" w:lineRule="auto"/>
        <w:ind w:firstLine="39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2. Бианки. Лесная газета. (цикл)</w:t>
      </w:r>
    </w:p>
    <w:p w:rsidR="00FC0239" w:rsidRPr="00BE463B" w:rsidRDefault="00FC0239" w:rsidP="00BB47C8">
      <w:pPr>
        <w:shd w:val="clear" w:color="auto" w:fill="FFFFFF"/>
        <w:spacing w:after="0" w:line="240" w:lineRule="auto"/>
        <w:ind w:firstLine="39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3. Бианки В. Неизвестный цветок.</w:t>
      </w:r>
    </w:p>
    <w:p w:rsidR="00FC0239" w:rsidRPr="00BE463B" w:rsidRDefault="00FC0239" w:rsidP="00BB47C8">
      <w:pPr>
        <w:shd w:val="clear" w:color="auto" w:fill="FFFFFF"/>
        <w:spacing w:after="0" w:line="240" w:lineRule="auto"/>
        <w:ind w:firstLine="39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4. Биссет Д. Лягушка в зеркале.</w:t>
      </w:r>
    </w:p>
    <w:p w:rsidR="00FC0239" w:rsidRPr="00BE463B" w:rsidRDefault="00FC0239" w:rsidP="00BB47C8">
      <w:pPr>
        <w:shd w:val="clear" w:color="auto" w:fill="FFFFFF"/>
        <w:spacing w:after="0" w:line="240" w:lineRule="auto"/>
        <w:ind w:firstLine="39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5. Бутман И. Прогулка по лесу.</w:t>
      </w:r>
    </w:p>
    <w:p w:rsidR="00FC0239" w:rsidRPr="00BE463B" w:rsidRDefault="00FC0239" w:rsidP="00BB47C8">
      <w:pPr>
        <w:shd w:val="clear" w:color="auto" w:fill="FFFFFF"/>
        <w:spacing w:after="0" w:line="240" w:lineRule="auto"/>
        <w:ind w:firstLine="39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6. Воронкова Л. Огонек и пчела.</w:t>
      </w:r>
    </w:p>
    <w:p w:rsidR="00FC0239" w:rsidRPr="00BE463B" w:rsidRDefault="00FC0239" w:rsidP="00BB47C8">
      <w:pPr>
        <w:shd w:val="clear" w:color="auto" w:fill="FFFFFF"/>
        <w:spacing w:after="0" w:line="240" w:lineRule="auto"/>
        <w:ind w:firstLine="39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7. Драгунский В. Он живой и светится.</w:t>
      </w:r>
    </w:p>
    <w:p w:rsidR="00FC0239" w:rsidRPr="00BE463B" w:rsidRDefault="00FC0239" w:rsidP="00BB47C8">
      <w:pPr>
        <w:shd w:val="clear" w:color="auto" w:fill="FFFFFF"/>
        <w:spacing w:after="0" w:line="240" w:lineRule="auto"/>
        <w:ind w:firstLine="39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8. Загадки о природе.</w:t>
      </w:r>
    </w:p>
    <w:p w:rsidR="00FC0239" w:rsidRPr="00BE463B" w:rsidRDefault="00FC0239" w:rsidP="00BB47C8">
      <w:pPr>
        <w:shd w:val="clear" w:color="auto" w:fill="FFFFFF"/>
        <w:spacing w:after="0" w:line="240" w:lineRule="auto"/>
        <w:ind w:firstLine="39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9. Козлов С. Большое спасибо. Такое дерево.</w:t>
      </w:r>
    </w:p>
    <w:p w:rsidR="00FC0239" w:rsidRPr="00BE463B" w:rsidRDefault="00FC0239" w:rsidP="00BB47C8">
      <w:pPr>
        <w:shd w:val="clear" w:color="auto" w:fill="FFFFFF"/>
        <w:spacing w:after="0" w:line="240" w:lineRule="auto"/>
        <w:ind w:firstLine="39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10. Мамин-Сибиряк. Д. Сказка про козявочку.</w:t>
      </w:r>
    </w:p>
    <w:p w:rsidR="00FC0239" w:rsidRPr="00BE463B" w:rsidRDefault="00FC0239" w:rsidP="00BB47C8">
      <w:pPr>
        <w:shd w:val="clear" w:color="auto" w:fill="FFFFFF"/>
        <w:spacing w:after="0" w:line="240" w:lineRule="auto"/>
        <w:ind w:firstLine="39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11. Павлова Н. Весна. Желтый, белый, лиловый. Земляничка.</w:t>
      </w:r>
    </w:p>
    <w:p w:rsidR="00FC0239" w:rsidRPr="00BE463B" w:rsidRDefault="00FC0239" w:rsidP="00BB47C8">
      <w:pPr>
        <w:shd w:val="clear" w:color="auto" w:fill="FFFFFF"/>
        <w:spacing w:after="0" w:line="240" w:lineRule="auto"/>
        <w:ind w:firstLine="39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12. Платонов А. Золотые ключики.</w:t>
      </w:r>
    </w:p>
    <w:p w:rsidR="00FC0239" w:rsidRPr="00BE463B" w:rsidRDefault="00FC0239" w:rsidP="00BB47C8">
      <w:pPr>
        <w:shd w:val="clear" w:color="auto" w:fill="FFFFFF"/>
        <w:spacing w:after="0" w:line="240" w:lineRule="auto"/>
        <w:ind w:firstLine="39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13. Пришвин. Рассказы.</w:t>
      </w:r>
    </w:p>
    <w:p w:rsidR="00FC0239" w:rsidRPr="00BE463B" w:rsidRDefault="00FC0239" w:rsidP="00BB47C8">
      <w:pPr>
        <w:shd w:val="clear" w:color="auto" w:fill="FFFFFF"/>
        <w:spacing w:after="0" w:line="240" w:lineRule="auto"/>
        <w:ind w:firstLine="39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14. Пляцковский М. Ежик, которого можно погладить.</w:t>
      </w:r>
    </w:p>
    <w:p w:rsidR="00FC0239" w:rsidRPr="00BE463B" w:rsidRDefault="00FC0239" w:rsidP="00BB47C8">
      <w:pPr>
        <w:shd w:val="clear" w:color="auto" w:fill="FFFFFF"/>
        <w:spacing w:after="0" w:line="240" w:lineRule="auto"/>
        <w:ind w:firstLine="39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15. Романова Н. Подземный путешественник.</w:t>
      </w:r>
    </w:p>
    <w:p w:rsidR="00FC0239" w:rsidRPr="00BE463B" w:rsidRDefault="00FC0239" w:rsidP="00BB47C8">
      <w:pPr>
        <w:shd w:val="clear" w:color="auto" w:fill="FFFFFF"/>
        <w:spacing w:after="0" w:line="240" w:lineRule="auto"/>
        <w:ind w:firstLine="39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16. Русские народные песенки, потешки, небылицы, скороговорки.</w:t>
      </w:r>
    </w:p>
    <w:p w:rsidR="00FC0239" w:rsidRPr="00BE463B" w:rsidRDefault="00FC0239" w:rsidP="00BB47C8">
      <w:pPr>
        <w:shd w:val="clear" w:color="auto" w:fill="FFFFFF"/>
        <w:spacing w:after="0" w:line="240" w:lineRule="auto"/>
        <w:ind w:firstLine="39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17. Скребицкий Г. Счастливый жучок.</w:t>
      </w:r>
    </w:p>
    <w:p w:rsidR="00FC0239" w:rsidRPr="00BE463B" w:rsidRDefault="00FC0239" w:rsidP="00BB47C8">
      <w:pPr>
        <w:shd w:val="clear" w:color="auto" w:fill="FFFFFF"/>
        <w:spacing w:after="0" w:line="240" w:lineRule="auto"/>
        <w:ind w:firstLine="39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18. Скребицкий Г. Весна.</w:t>
      </w:r>
    </w:p>
    <w:p w:rsidR="00FC0239" w:rsidRPr="00BE463B" w:rsidRDefault="00FC0239" w:rsidP="00BB47C8">
      <w:pPr>
        <w:shd w:val="clear" w:color="auto" w:fill="FFFFFF"/>
        <w:spacing w:after="0" w:line="240" w:lineRule="auto"/>
        <w:ind w:firstLine="39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19. Сладков Н. Вороний сигнал. Сушеные камни.</w:t>
      </w:r>
    </w:p>
    <w:p w:rsidR="00FC0239" w:rsidRPr="00BE463B" w:rsidRDefault="00FC0239" w:rsidP="00BB47C8">
      <w:pPr>
        <w:shd w:val="clear" w:color="auto" w:fill="FFFFFF"/>
        <w:spacing w:after="0" w:line="240" w:lineRule="auto"/>
        <w:ind w:firstLine="39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20. Сладков Н. Еловая каша. Ручей. Весенние радости.</w:t>
      </w:r>
    </w:p>
    <w:p w:rsidR="00FC0239" w:rsidRPr="00BE463B" w:rsidRDefault="00FC0239" w:rsidP="00BB47C8">
      <w:pPr>
        <w:shd w:val="clear" w:color="auto" w:fill="FFFFFF"/>
        <w:spacing w:after="0" w:line="240" w:lineRule="auto"/>
        <w:ind w:firstLine="39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21. Сладков Н Без слов. На чужих крыльях. Скворцы-молодцы.</w:t>
      </w:r>
    </w:p>
    <w:p w:rsidR="00FC0239" w:rsidRPr="00BE463B" w:rsidRDefault="00FC0239" w:rsidP="00BB47C8">
      <w:pPr>
        <w:shd w:val="clear" w:color="auto" w:fill="FFFFFF"/>
        <w:spacing w:after="0" w:line="240" w:lineRule="auto"/>
        <w:ind w:firstLine="39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22. Сладков. Вежливая галка. Рання птичка. Незваные гости. Гнездо.</w:t>
      </w:r>
    </w:p>
    <w:p w:rsidR="00FC0239" w:rsidRPr="00BE463B" w:rsidRDefault="00FC0239" w:rsidP="00BB47C8">
      <w:pPr>
        <w:shd w:val="clear" w:color="auto" w:fill="FFFFFF"/>
        <w:spacing w:after="0" w:line="240" w:lineRule="auto"/>
        <w:ind w:firstLine="39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23. Соколов- Микитов И. Улетают журавли. Листопадничек. В берлоге.</w:t>
      </w:r>
    </w:p>
    <w:p w:rsidR="00FC0239" w:rsidRPr="00BE463B" w:rsidRDefault="00FC0239" w:rsidP="00BB47C8">
      <w:pPr>
        <w:shd w:val="clear" w:color="auto" w:fill="FFFFFF"/>
        <w:spacing w:after="0" w:line="240" w:lineRule="auto"/>
        <w:ind w:firstLine="39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24. Чарушин Е. На нашем дворе. Волчишко.</w:t>
      </w:r>
    </w:p>
    <w:p w:rsidR="00FC0239" w:rsidRPr="00BE463B" w:rsidRDefault="00FC0239" w:rsidP="00BB47C8">
      <w:pPr>
        <w:shd w:val="clear" w:color="auto" w:fill="FFFFFF"/>
        <w:spacing w:after="0" w:line="240" w:lineRule="auto"/>
        <w:ind w:firstLine="39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25. Шим Э. Солнечная капля. Ручей.</w:t>
      </w:r>
    </w:p>
    <w:p w:rsidR="00FC0239" w:rsidRPr="00BE463B" w:rsidRDefault="00FC0239" w:rsidP="00BB47C8">
      <w:pPr>
        <w:shd w:val="clear" w:color="auto" w:fill="FFFFFF"/>
        <w:spacing w:after="0" w:line="240" w:lineRule="auto"/>
        <w:ind w:firstLine="39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Примечание. Список детской литературы дан неполный.</w:t>
      </w:r>
    </w:p>
    <w:p w:rsidR="00FC0239" w:rsidRPr="00BE463B" w:rsidRDefault="00FC0239" w:rsidP="00BB47C8">
      <w:pPr>
        <w:shd w:val="clear" w:color="auto" w:fill="FFFFFF"/>
        <w:spacing w:after="0" w:line="240" w:lineRule="auto"/>
        <w:ind w:firstLine="397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FC0239" w:rsidRPr="00BE463B" w:rsidRDefault="00FC0239" w:rsidP="00BB47C8">
      <w:pPr>
        <w:shd w:val="clear" w:color="auto" w:fill="FFFFFF"/>
        <w:spacing w:before="100" w:beforeAutospacing="1"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Литература для родителей.</w:t>
      </w:r>
    </w:p>
    <w:p w:rsidR="00FC0239" w:rsidRPr="00BE463B" w:rsidRDefault="00FC0239" w:rsidP="00BB47C8">
      <w:pPr>
        <w:shd w:val="clear" w:color="auto" w:fill="FFFFFF"/>
        <w:spacing w:after="0" w:line="240" w:lineRule="auto"/>
        <w:ind w:firstLine="39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1. Закон РФ «Об охране окружающей и природной среды»- М., 1991</w:t>
      </w:r>
    </w:p>
    <w:p w:rsidR="00FC0239" w:rsidRPr="00BE463B" w:rsidRDefault="00FC0239" w:rsidP="00BB47C8">
      <w:pPr>
        <w:shd w:val="clear" w:color="auto" w:fill="FFFFFF"/>
        <w:spacing w:after="0" w:line="240" w:lineRule="auto"/>
        <w:ind w:firstLine="39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2. Левитман М.Х. Экология- предмет: интересно или нет?. Спб, 1998</w:t>
      </w:r>
    </w:p>
    <w:p w:rsidR="00FC0239" w:rsidRPr="00BE463B" w:rsidRDefault="00FC0239" w:rsidP="00BB47C8">
      <w:pPr>
        <w:shd w:val="clear" w:color="auto" w:fill="FFFFFF"/>
        <w:spacing w:after="0" w:line="240" w:lineRule="auto"/>
        <w:ind w:firstLine="39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3. Петров В.В. Жизнь леса и человек. –М, 1985</w:t>
      </w:r>
    </w:p>
    <w:p w:rsidR="00FC0239" w:rsidRPr="00BE463B" w:rsidRDefault="00FC0239" w:rsidP="00BB47C8">
      <w:pPr>
        <w:shd w:val="clear" w:color="auto" w:fill="FFFFFF"/>
        <w:spacing w:after="0" w:line="240" w:lineRule="auto"/>
        <w:ind w:firstLine="39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4. Петров В.В. Растительный мир нашей Родины. –М, 1981</w:t>
      </w:r>
    </w:p>
    <w:p w:rsidR="00FC0239" w:rsidRPr="00BE463B" w:rsidRDefault="00FC0239" w:rsidP="00BB47C8">
      <w:pPr>
        <w:shd w:val="clear" w:color="auto" w:fill="FFFFFF"/>
        <w:spacing w:after="0" w:line="240" w:lineRule="auto"/>
        <w:ind w:firstLine="39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5. Экология России. Хрестоматия. Состав. Кузнецов В.Н.-М., 1996</w:t>
      </w:r>
    </w:p>
    <w:p w:rsidR="00FC0239" w:rsidRPr="00BE463B" w:rsidRDefault="00FC0239" w:rsidP="00BB47C8">
      <w:pPr>
        <w:shd w:val="clear" w:color="auto" w:fill="FFFFFF"/>
        <w:spacing w:after="0" w:line="240" w:lineRule="auto"/>
        <w:ind w:firstLine="39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6. Красная Книга Республика Тыва / Растения ; Новосибирск, Издательство СО РАН Филиал «ГЕО», 2002</w:t>
      </w:r>
    </w:p>
    <w:p w:rsidR="00FC0239" w:rsidRPr="00BE463B" w:rsidRDefault="00FC0239" w:rsidP="00BB47C8">
      <w:pPr>
        <w:shd w:val="clear" w:color="auto" w:fill="FFFFFF"/>
        <w:spacing w:after="0" w:line="240" w:lineRule="auto"/>
        <w:ind w:firstLine="39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7. Красная Книга Республика Тыва / Животные ; Новосибирск, Издательство СО РАН Филиал «ГЕО», 2002</w:t>
      </w:r>
    </w:p>
    <w:p w:rsidR="00FC0239" w:rsidRPr="00BE463B" w:rsidRDefault="00FC0239" w:rsidP="00BB47C8">
      <w:pPr>
        <w:shd w:val="clear" w:color="auto" w:fill="FFFFFF"/>
        <w:spacing w:after="0" w:line="240" w:lineRule="auto"/>
        <w:ind w:firstLine="39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8. Советска Тува Издательство «Планета», Москва, 1984</w:t>
      </w:r>
    </w:p>
    <w:p w:rsidR="00FC0239" w:rsidRPr="00BE463B" w:rsidRDefault="00FC0239" w:rsidP="00BB47C8">
      <w:pPr>
        <w:shd w:val="clear" w:color="auto" w:fill="FFFFFF"/>
        <w:spacing w:after="0" w:line="240" w:lineRule="auto"/>
        <w:ind w:firstLine="39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16" o:spid="_x0000_s1040" type="#_x0000_t75" style="position:absolute;left:0;text-align:left;margin-left:-50.7pt;margin-top:-27.95pt;width:585.65pt;height:821.25pt;z-index:-251643904;visibility:visible">
            <v:imagedata r:id="rId6" o:title=""/>
          </v:shape>
        </w:pict>
      </w: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9. Я познаю мир : Дет. Энцикл.: Растения/ сост. Л.А. Багрова; М.: ТКО «АСТ», 1996.</w:t>
      </w:r>
    </w:p>
    <w:p w:rsidR="00FC0239" w:rsidRDefault="00FC0239" w:rsidP="00BB47C8">
      <w:pPr>
        <w:shd w:val="clear" w:color="auto" w:fill="FFFFFF"/>
        <w:spacing w:after="0" w:line="240" w:lineRule="auto"/>
        <w:ind w:firstLine="397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10. Я познаю мир : Дет. Энцикл.:Животные / сост. П.Р. Ляков; М.: ТКО «АСТ», 1996.</w:t>
      </w:r>
    </w:p>
    <w:p w:rsidR="00FC0239" w:rsidRDefault="00FC0239" w:rsidP="00BB47C8">
      <w:pPr>
        <w:shd w:val="clear" w:color="auto" w:fill="FFFFFF"/>
        <w:spacing w:after="0" w:line="240" w:lineRule="auto"/>
        <w:ind w:firstLine="397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FC0239" w:rsidRDefault="00FC0239" w:rsidP="00BB47C8">
      <w:pPr>
        <w:shd w:val="clear" w:color="auto" w:fill="FFFFFF"/>
        <w:spacing w:after="0" w:line="240" w:lineRule="auto"/>
        <w:ind w:firstLine="397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FC0239" w:rsidRPr="00BB47C8" w:rsidRDefault="00FC0239" w:rsidP="00BB47C8">
      <w:pPr>
        <w:shd w:val="clear" w:color="auto" w:fill="FFFFFF"/>
        <w:spacing w:after="0" w:line="240" w:lineRule="auto"/>
        <w:ind w:firstLine="397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C0239" w:rsidRDefault="00FC0239" w:rsidP="00933BE2">
      <w:pPr>
        <w:shd w:val="clear" w:color="auto" w:fill="FFFFFF"/>
        <w:spacing w:before="100" w:beforeAutospacing="1" w:after="0" w:line="240" w:lineRule="auto"/>
        <w:ind w:right="528"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C0239" w:rsidRDefault="00FC0239" w:rsidP="00933BE2">
      <w:pPr>
        <w:shd w:val="clear" w:color="auto" w:fill="FFFFFF"/>
        <w:spacing w:before="100" w:beforeAutospacing="1" w:after="0" w:line="240" w:lineRule="auto"/>
        <w:ind w:right="528"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5.2. ОСНОВНЫЕ НАПРАВЛЕНИЯ РАБОТЫ</w:t>
      </w:r>
    </w:p>
    <w:p w:rsidR="00FC0239" w:rsidRPr="00BE463B" w:rsidRDefault="00FC0239" w:rsidP="00933BE2">
      <w:pPr>
        <w:shd w:val="clear" w:color="auto" w:fill="FFFFFF"/>
        <w:spacing w:before="100" w:beforeAutospacing="1" w:after="0" w:line="240" w:lineRule="auto"/>
        <w:ind w:right="528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Одним из направлений работы нашего ДОУ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является экологическое воспитание.</w:t>
      </w:r>
    </w:p>
    <w:p w:rsidR="00FC0239" w:rsidRDefault="00FC0239" w:rsidP="00933BE2">
      <w:pPr>
        <w:shd w:val="clear" w:color="auto" w:fill="FFFFFF"/>
        <w:spacing w:before="100" w:beforeAutospacing="1" w:after="0" w:line="240" w:lineRule="auto"/>
        <w:ind w:right="528"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Проводятся экологические праздники, природоохранные акции, организуются конкурсы, выставки.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Дети дежурят в уголках природы, ухаживают за растениями, летом занимаются цветниками, зимой подкармливают птиц.</w:t>
      </w:r>
    </w:p>
    <w:p w:rsidR="00FC0239" w:rsidRPr="00BE463B" w:rsidRDefault="00FC0239" w:rsidP="00933BE2">
      <w:pPr>
        <w:shd w:val="clear" w:color="auto" w:fill="FFFFFF"/>
        <w:spacing w:before="100" w:beforeAutospacing="1" w:after="0" w:line="240" w:lineRule="auto"/>
        <w:ind w:right="528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Также в детском саду проходят природоохранные акции «Берегите природу», «Покормите птиц зимой» и др., конкурсы поделок «Вместо елочки – букет!» «Что нам Осень принесла» и т.д., праздники «Осень в гостях у ребят», «День Земли», показано много экологических сказок.</w:t>
      </w:r>
    </w:p>
    <w:p w:rsidR="00FC0239" w:rsidRDefault="00FC0239" w:rsidP="00BB47C8">
      <w:pPr>
        <w:shd w:val="clear" w:color="auto" w:fill="FFFFFF"/>
        <w:spacing w:after="0" w:line="240" w:lineRule="auto"/>
        <w:ind w:firstLine="397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FC0239" w:rsidRDefault="00FC0239" w:rsidP="00BB47C8">
      <w:pPr>
        <w:shd w:val="clear" w:color="auto" w:fill="FFFFFF"/>
        <w:spacing w:after="0" w:line="240" w:lineRule="auto"/>
        <w:ind w:firstLine="397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FC0239" w:rsidRPr="00BE463B" w:rsidRDefault="00FC0239" w:rsidP="00BB47C8">
      <w:pPr>
        <w:shd w:val="clear" w:color="auto" w:fill="FFFFFF"/>
        <w:spacing w:after="0" w:line="240" w:lineRule="auto"/>
        <w:ind w:firstLine="397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FC0239" w:rsidRPr="00933BE2" w:rsidRDefault="00FC0239" w:rsidP="00933BE2">
      <w:pPr>
        <w:pStyle w:val="ListParagraph"/>
        <w:numPr>
          <w:ilvl w:val="1"/>
          <w:numId w:val="3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933BE2">
        <w:rPr>
          <w:rFonts w:ascii="Times New Roman" w:hAnsi="Times New Roman"/>
          <w:b/>
          <w:color w:val="000000"/>
          <w:sz w:val="28"/>
          <w:szCs w:val="28"/>
          <w:lang w:eastAsia="ru-RU"/>
        </w:rPr>
        <w:t>ДИДАКТИЧЕСКИЕ МАТЕРИАЛЫ</w:t>
      </w:r>
    </w:p>
    <w:p w:rsidR="00FC0239" w:rsidRDefault="00FC0239" w:rsidP="00933BE2">
      <w:pPr>
        <w:pStyle w:val="ListParagraph"/>
        <w:shd w:val="clear" w:color="auto" w:fill="FFFFFF"/>
        <w:spacing w:after="0" w:line="240" w:lineRule="auto"/>
        <w:ind w:left="1429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FC0239" w:rsidRPr="00BE463B" w:rsidRDefault="00FC0239" w:rsidP="00933BE2">
      <w:pPr>
        <w:shd w:val="clear" w:color="auto" w:fill="FFFFFF"/>
        <w:spacing w:before="100" w:beforeAutospacing="1" w:after="0" w:line="240" w:lineRule="auto"/>
        <w:ind w:firstLine="851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В каждой группе имеются природные уголки, Каждый год пополн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яется список дидактических игр. </w:t>
      </w: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Кроме подборки игр имеется много игрушек природоведческого характера. Собраны коллекции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(бумага, ткани, полезных ископаемых, ракушек и др.)</w:t>
      </w: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. Подобрана картотека экологических игр.</w:t>
      </w:r>
    </w:p>
    <w:p w:rsidR="00FC0239" w:rsidRDefault="00FC0239" w:rsidP="00933BE2">
      <w:pPr>
        <w:shd w:val="clear" w:color="auto" w:fill="FFFFFF"/>
        <w:spacing w:before="100" w:beforeAutospacing="1" w:after="0" w:line="240" w:lineRule="auto"/>
        <w:ind w:firstLine="851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Для проведения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ОД</w:t>
      </w: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используются компасы, глобус, карта Красноярского края, России, карта мира, энциклопедии, макеты. </w:t>
      </w: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Для проведения опытов имеются </w:t>
      </w:r>
      <w:r w:rsidRPr="00BE463B">
        <w:rPr>
          <w:rFonts w:ascii="Times New Roman" w:hAnsi="Times New Roman"/>
          <w:color w:val="000000"/>
          <w:sz w:val="28"/>
          <w:szCs w:val="28"/>
          <w:lang w:eastAsia="ru-RU"/>
        </w:rPr>
        <w:t>фильтры, колбы, пробирки, природный материал.</w:t>
      </w:r>
    </w:p>
    <w:p w:rsidR="00FC0239" w:rsidRDefault="00FC0239" w:rsidP="00933BE2">
      <w:pPr>
        <w:shd w:val="clear" w:color="auto" w:fill="FFFFFF"/>
        <w:spacing w:before="100" w:beforeAutospacing="1" w:after="0" w:line="240" w:lineRule="auto"/>
        <w:ind w:firstLine="851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FA2B3D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Дидактические 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материалы:</w:t>
      </w:r>
    </w:p>
    <w:p w:rsidR="00FC0239" w:rsidRPr="00FA2B3D" w:rsidRDefault="00FC0239" w:rsidP="00FA2B3D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A2B3D">
        <w:rPr>
          <w:rFonts w:ascii="Times New Roman" w:hAnsi="Times New Roman"/>
          <w:color w:val="000000"/>
          <w:sz w:val="28"/>
          <w:szCs w:val="28"/>
          <w:lang w:eastAsia="ru-RU"/>
        </w:rPr>
        <w:t>Экологические игры:</w:t>
      </w:r>
    </w:p>
    <w:p w:rsidR="00FC0239" w:rsidRDefault="00FC0239" w:rsidP="00FA2B3D">
      <w:pPr>
        <w:pStyle w:val="ListParagraph"/>
        <w:shd w:val="clear" w:color="auto" w:fill="FFFFFF"/>
        <w:spacing w:before="100" w:beforeAutospacing="1" w:after="0" w:line="240" w:lineRule="auto"/>
        <w:ind w:left="1211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«С какого дерева листок»</w:t>
      </w:r>
    </w:p>
    <w:p w:rsidR="00FC0239" w:rsidRDefault="00FC0239" w:rsidP="00FA2B3D">
      <w:pPr>
        <w:pStyle w:val="ListParagraph"/>
        <w:shd w:val="clear" w:color="auto" w:fill="FFFFFF"/>
        <w:spacing w:before="100" w:beforeAutospacing="1" w:after="0" w:line="240" w:lineRule="auto"/>
        <w:ind w:left="1211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«Лишний предмет»</w:t>
      </w:r>
    </w:p>
    <w:p w:rsidR="00FC0239" w:rsidRDefault="00FC0239" w:rsidP="00FA2B3D">
      <w:pPr>
        <w:pStyle w:val="ListParagraph"/>
        <w:shd w:val="clear" w:color="auto" w:fill="FFFFFF"/>
        <w:spacing w:before="100" w:beforeAutospacing="1" w:after="0" w:line="240" w:lineRule="auto"/>
        <w:ind w:left="1211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«Грибы, овощи, фрукты»</w:t>
      </w:r>
    </w:p>
    <w:p w:rsidR="00FC0239" w:rsidRDefault="00FC0239" w:rsidP="00FA2B3D">
      <w:pPr>
        <w:pStyle w:val="ListParagraph"/>
        <w:shd w:val="clear" w:color="auto" w:fill="FFFFFF"/>
        <w:spacing w:before="100" w:beforeAutospacing="1" w:after="0" w:line="240" w:lineRule="auto"/>
        <w:ind w:left="1211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«Что, где растет»</w:t>
      </w:r>
    </w:p>
    <w:p w:rsidR="00FC0239" w:rsidRDefault="00FC0239" w:rsidP="00FA2B3D">
      <w:pPr>
        <w:pStyle w:val="ListParagraph"/>
        <w:shd w:val="clear" w:color="auto" w:fill="FFFFFF"/>
        <w:spacing w:before="100" w:beforeAutospacing="1" w:after="0" w:line="240" w:lineRule="auto"/>
        <w:ind w:left="1211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«Что в корзину соберем»</w:t>
      </w:r>
    </w:p>
    <w:p w:rsidR="00FC0239" w:rsidRDefault="00FC0239" w:rsidP="00FA2B3D">
      <w:pPr>
        <w:pStyle w:val="ListParagraph"/>
        <w:shd w:val="clear" w:color="auto" w:fill="FFFFFF"/>
        <w:spacing w:before="100" w:beforeAutospacing="1" w:after="0" w:line="240" w:lineRule="auto"/>
        <w:ind w:left="1211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«Зоопарк»</w:t>
      </w:r>
    </w:p>
    <w:p w:rsidR="00FC0239" w:rsidRDefault="00FC0239" w:rsidP="00FA2B3D">
      <w:pPr>
        <w:pStyle w:val="ListParagraph"/>
        <w:shd w:val="clear" w:color="auto" w:fill="FFFFFF"/>
        <w:spacing w:before="100" w:beforeAutospacing="1" w:after="0" w:line="240" w:lineRule="auto"/>
        <w:ind w:left="1211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7" o:spid="_x0000_s1041" type="#_x0000_t75" style="position:absolute;left:0;text-align:left;margin-left:-46.95pt;margin-top:-30.95pt;width:581.25pt;height:830.25pt;z-index:-251642880;visibility:visible">
            <v:imagedata r:id="rId6" o:title=""/>
          </v:shape>
        </w:pict>
      </w:r>
      <w:r w:rsidRPr="003B77E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«Птицы в природе»</w:t>
      </w:r>
    </w:p>
    <w:p w:rsidR="00FC0239" w:rsidRDefault="00FC0239" w:rsidP="00FA2B3D">
      <w:pPr>
        <w:pStyle w:val="ListParagraph"/>
        <w:shd w:val="clear" w:color="auto" w:fill="FFFFFF"/>
        <w:spacing w:before="100" w:beforeAutospacing="1" w:after="0" w:line="240" w:lineRule="auto"/>
        <w:ind w:left="1211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«Вершки - корешки»</w:t>
      </w:r>
    </w:p>
    <w:p w:rsidR="00FC0239" w:rsidRDefault="00FC0239" w:rsidP="00FA2B3D">
      <w:pPr>
        <w:pStyle w:val="ListParagraph"/>
        <w:shd w:val="clear" w:color="auto" w:fill="FFFFFF"/>
        <w:spacing w:before="100" w:beforeAutospacing="1" w:after="0" w:line="240" w:lineRule="auto"/>
        <w:ind w:left="1211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«Времена года»</w:t>
      </w:r>
    </w:p>
    <w:p w:rsidR="00FC0239" w:rsidRPr="00FA2B3D" w:rsidRDefault="00FC0239" w:rsidP="00FA2B3D">
      <w:pPr>
        <w:pStyle w:val="ListParagraph"/>
        <w:shd w:val="clear" w:color="auto" w:fill="FFFFFF"/>
        <w:spacing w:before="100" w:beforeAutospacing="1" w:after="0" w:line="240" w:lineRule="auto"/>
        <w:ind w:left="1211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«Живая и неживая природа» и др.</w:t>
      </w:r>
    </w:p>
    <w:p w:rsidR="00FC0239" w:rsidRPr="00933BE2" w:rsidRDefault="00FC0239" w:rsidP="00933BE2">
      <w:pPr>
        <w:pStyle w:val="ListParagraph"/>
        <w:shd w:val="clear" w:color="auto" w:fill="FFFFFF"/>
        <w:spacing w:after="0" w:line="240" w:lineRule="auto"/>
        <w:ind w:left="0" w:firstLine="851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FC0239" w:rsidRPr="00FA2B3D" w:rsidRDefault="00FC0239" w:rsidP="00FA2B3D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Лото:</w:t>
      </w:r>
    </w:p>
    <w:p w:rsidR="00FC0239" w:rsidRDefault="00FC0239" w:rsidP="00FA2B3D">
      <w:pPr>
        <w:pStyle w:val="ListParagraph"/>
        <w:shd w:val="clear" w:color="auto" w:fill="FFFFFF"/>
        <w:spacing w:before="100" w:beforeAutospacing="1" w:after="0" w:line="240" w:lineRule="auto"/>
        <w:ind w:left="1211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«Где что растет»</w:t>
      </w:r>
    </w:p>
    <w:p w:rsidR="00FC0239" w:rsidRDefault="00FC0239" w:rsidP="00FA2B3D">
      <w:pPr>
        <w:pStyle w:val="ListParagraph"/>
        <w:shd w:val="clear" w:color="auto" w:fill="FFFFFF"/>
        <w:spacing w:before="100" w:beforeAutospacing="1" w:after="0" w:line="240" w:lineRule="auto"/>
        <w:ind w:left="1211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«Что за птица»</w:t>
      </w:r>
    </w:p>
    <w:p w:rsidR="00FC0239" w:rsidRDefault="00FC0239" w:rsidP="00FA2B3D">
      <w:pPr>
        <w:pStyle w:val="ListParagraph"/>
        <w:shd w:val="clear" w:color="auto" w:fill="FFFFFF"/>
        <w:spacing w:before="100" w:beforeAutospacing="1" w:after="0" w:line="240" w:lineRule="auto"/>
        <w:ind w:left="1211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«какое время года»</w:t>
      </w:r>
    </w:p>
    <w:p w:rsidR="00FC0239" w:rsidRDefault="00FC0239" w:rsidP="00FA2B3D">
      <w:pPr>
        <w:pStyle w:val="ListParagraph"/>
        <w:shd w:val="clear" w:color="auto" w:fill="FFFFFF"/>
        <w:spacing w:before="100" w:beforeAutospacing="1" w:after="0" w:line="240" w:lineRule="auto"/>
        <w:ind w:left="1211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«Магазин «Семена»</w:t>
      </w:r>
    </w:p>
    <w:p w:rsidR="00FC0239" w:rsidRDefault="00FC0239" w:rsidP="00FA2B3D">
      <w:pPr>
        <w:pStyle w:val="ListParagraph"/>
        <w:shd w:val="clear" w:color="auto" w:fill="FFFFFF"/>
        <w:spacing w:before="100" w:beforeAutospacing="1" w:after="0" w:line="240" w:lineRule="auto"/>
        <w:ind w:left="1211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«Вершки и корешки»</w:t>
      </w:r>
    </w:p>
    <w:p w:rsidR="00FC0239" w:rsidRDefault="00FC0239" w:rsidP="00FA2B3D">
      <w:pPr>
        <w:pStyle w:val="ListParagraph"/>
        <w:shd w:val="clear" w:color="auto" w:fill="FFFFFF"/>
        <w:spacing w:before="100" w:beforeAutospacing="1" w:after="0" w:line="240" w:lineRule="auto"/>
        <w:ind w:left="1211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«Зоологическое лото»</w:t>
      </w:r>
    </w:p>
    <w:p w:rsidR="00FC0239" w:rsidRDefault="00FC0239" w:rsidP="00FA2B3D">
      <w:pPr>
        <w:pStyle w:val="ListParagraph"/>
        <w:shd w:val="clear" w:color="auto" w:fill="FFFFFF"/>
        <w:spacing w:before="100" w:beforeAutospacing="1" w:after="0" w:line="240" w:lineRule="auto"/>
        <w:ind w:left="1211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C0239" w:rsidRPr="000260DB" w:rsidRDefault="00FC0239" w:rsidP="000260DB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Экологические кубики.</w:t>
      </w:r>
    </w:p>
    <w:p w:rsidR="00FC0239" w:rsidRPr="000260DB" w:rsidRDefault="00FC0239" w:rsidP="000260DB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Аудиозаписи:</w:t>
      </w:r>
    </w:p>
    <w:p w:rsidR="00FC0239" w:rsidRDefault="00FC0239" w:rsidP="000260DB">
      <w:pPr>
        <w:pStyle w:val="ListParagraph"/>
        <w:shd w:val="clear" w:color="auto" w:fill="FFFFFF"/>
        <w:spacing w:before="100" w:beforeAutospacing="1" w:after="0" w:line="240" w:lineRule="auto"/>
        <w:ind w:left="1211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0260DB">
        <w:rPr>
          <w:rFonts w:ascii="Times New Roman" w:hAnsi="Times New Roman"/>
          <w:color w:val="000000"/>
          <w:sz w:val="28"/>
          <w:szCs w:val="28"/>
          <w:lang w:eastAsia="ru-RU"/>
        </w:rPr>
        <w:t>«Голоса птиц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», «Шумы природы», презентации «Природа нашего края», «Животный мир», «Наши друзья», «Как ухаживать за рыбками».</w:t>
      </w:r>
    </w:p>
    <w:p w:rsidR="00FC0239" w:rsidRPr="000260DB" w:rsidRDefault="00FC0239" w:rsidP="000260DB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Серия «Мир в картинках»:</w:t>
      </w:r>
    </w:p>
    <w:p w:rsidR="00FC0239" w:rsidRDefault="00FC0239" w:rsidP="000260DB">
      <w:pPr>
        <w:pStyle w:val="ListParagraph"/>
        <w:shd w:val="clear" w:color="auto" w:fill="FFFFFF"/>
        <w:spacing w:before="100" w:beforeAutospacing="1" w:after="0" w:line="240" w:lineRule="auto"/>
        <w:ind w:left="1211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Морские обитатели. – М.Мозаика – Синтез, 2005.</w:t>
      </w:r>
    </w:p>
    <w:p w:rsidR="00FC0239" w:rsidRDefault="00FC0239" w:rsidP="000260DB">
      <w:pPr>
        <w:pStyle w:val="ListParagraph"/>
        <w:shd w:val="clear" w:color="auto" w:fill="FFFFFF"/>
        <w:spacing w:before="100" w:beforeAutospacing="1" w:after="0" w:line="240" w:lineRule="auto"/>
        <w:ind w:left="1211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Ягоды садовые. - М.Мозаика – Синтез, 2005.</w:t>
      </w:r>
    </w:p>
    <w:p w:rsidR="00FC0239" w:rsidRDefault="00FC0239" w:rsidP="000260DB">
      <w:pPr>
        <w:pStyle w:val="ListParagraph"/>
        <w:shd w:val="clear" w:color="auto" w:fill="FFFFFF"/>
        <w:spacing w:before="100" w:beforeAutospacing="1" w:after="0" w:line="240" w:lineRule="auto"/>
        <w:ind w:left="1211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Домашние животные. - М.Мозаика – Синтез, 2006.</w:t>
      </w:r>
    </w:p>
    <w:p w:rsidR="00FC0239" w:rsidRDefault="00FC0239" w:rsidP="000260DB">
      <w:pPr>
        <w:pStyle w:val="ListParagraph"/>
        <w:shd w:val="clear" w:color="auto" w:fill="FFFFFF"/>
        <w:spacing w:before="100" w:beforeAutospacing="1" w:after="0" w:line="240" w:lineRule="auto"/>
        <w:ind w:left="1211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Домашние птицы. - М.Мозаика – Синтез, 2006.</w:t>
      </w:r>
    </w:p>
    <w:p w:rsidR="00FC0239" w:rsidRDefault="00FC0239" w:rsidP="000260DB">
      <w:pPr>
        <w:pStyle w:val="ListParagraph"/>
        <w:shd w:val="clear" w:color="auto" w:fill="FFFFFF"/>
        <w:spacing w:before="100" w:beforeAutospacing="1" w:after="0" w:line="240" w:lineRule="auto"/>
        <w:ind w:left="1211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Животные – домашние питомцы. - М.Мозаика – Синтез, 2006.</w:t>
      </w:r>
    </w:p>
    <w:p w:rsidR="00FC0239" w:rsidRDefault="00FC0239" w:rsidP="000260DB">
      <w:pPr>
        <w:pStyle w:val="ListParagraph"/>
        <w:shd w:val="clear" w:color="auto" w:fill="FFFFFF"/>
        <w:spacing w:before="100" w:beforeAutospacing="1" w:after="0" w:line="240" w:lineRule="auto"/>
        <w:ind w:left="1211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Животные жарких стран - М.Мозаика – Синтез, 2006.</w:t>
      </w:r>
    </w:p>
    <w:p w:rsidR="00FC0239" w:rsidRDefault="00FC0239" w:rsidP="000260DB">
      <w:pPr>
        <w:pStyle w:val="ListParagraph"/>
        <w:shd w:val="clear" w:color="auto" w:fill="FFFFFF"/>
        <w:spacing w:before="100" w:beforeAutospacing="1" w:after="0" w:line="240" w:lineRule="auto"/>
        <w:ind w:left="1211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Животные средней полосы. - М.Мозаика – Синтез, 2006.</w:t>
      </w:r>
    </w:p>
    <w:p w:rsidR="00FC0239" w:rsidRDefault="00FC0239" w:rsidP="000260DB">
      <w:pPr>
        <w:pStyle w:val="ListParagraph"/>
        <w:shd w:val="clear" w:color="auto" w:fill="FFFFFF"/>
        <w:spacing w:before="100" w:beforeAutospacing="1" w:after="0" w:line="240" w:lineRule="auto"/>
        <w:ind w:left="1211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Насекомые. - М.Мозаика – Синтез, 2006.</w:t>
      </w:r>
    </w:p>
    <w:p w:rsidR="00FC0239" w:rsidRDefault="00FC0239" w:rsidP="000260DB">
      <w:pPr>
        <w:pStyle w:val="ListParagraph"/>
        <w:shd w:val="clear" w:color="auto" w:fill="FFFFFF"/>
        <w:spacing w:before="100" w:beforeAutospacing="1" w:after="0" w:line="240" w:lineRule="auto"/>
        <w:ind w:left="1211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Деревья и листья. - М.Мозаика – Синтез, 2006.</w:t>
      </w:r>
    </w:p>
    <w:p w:rsidR="00FC0239" w:rsidRDefault="00FC0239" w:rsidP="000260DB">
      <w:pPr>
        <w:pStyle w:val="ListParagraph"/>
        <w:shd w:val="clear" w:color="auto" w:fill="FFFFFF"/>
        <w:spacing w:before="100" w:beforeAutospacing="1" w:after="0" w:line="240" w:lineRule="auto"/>
        <w:ind w:left="1211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Овощи. - М.Мозаика – Синтез, 2006.</w:t>
      </w:r>
    </w:p>
    <w:p w:rsidR="00FC0239" w:rsidRDefault="00FC0239" w:rsidP="000260DB">
      <w:pPr>
        <w:pStyle w:val="ListParagraph"/>
        <w:shd w:val="clear" w:color="auto" w:fill="FFFFFF"/>
        <w:spacing w:before="100" w:beforeAutospacing="1" w:after="0" w:line="240" w:lineRule="auto"/>
        <w:ind w:left="1211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Фрукты. - М.Мозаика – Синтез, 2006.</w:t>
      </w:r>
    </w:p>
    <w:p w:rsidR="00FC0239" w:rsidRDefault="00FC0239" w:rsidP="000260DB">
      <w:pPr>
        <w:pStyle w:val="ListParagraph"/>
        <w:shd w:val="clear" w:color="auto" w:fill="FFFFFF"/>
        <w:spacing w:before="100" w:beforeAutospacing="1" w:after="0" w:line="240" w:lineRule="auto"/>
        <w:ind w:left="1211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Цветы. - М.Мозаика – Синтез, 2006.</w:t>
      </w:r>
    </w:p>
    <w:p w:rsidR="00FC0239" w:rsidRDefault="00FC0239" w:rsidP="000260DB">
      <w:pPr>
        <w:pStyle w:val="ListParagraph"/>
        <w:shd w:val="clear" w:color="auto" w:fill="FFFFFF"/>
        <w:spacing w:before="100" w:beforeAutospacing="1" w:after="0" w:line="240" w:lineRule="auto"/>
        <w:ind w:left="1211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Ягоды лесные. - М.Мозаика – Синтез, 2006.</w:t>
      </w:r>
    </w:p>
    <w:p w:rsidR="00FC0239" w:rsidRDefault="00FC0239" w:rsidP="000260DB">
      <w:pPr>
        <w:pStyle w:val="ListParagraph"/>
        <w:shd w:val="clear" w:color="auto" w:fill="FFFFFF"/>
        <w:spacing w:before="100" w:beforeAutospacing="1" w:after="0" w:line="240" w:lineRule="auto"/>
        <w:ind w:left="1211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Зима. -  М.Мозаика – Синтез, 2006.</w:t>
      </w:r>
    </w:p>
    <w:p w:rsidR="00FC0239" w:rsidRDefault="00FC0239" w:rsidP="000260DB">
      <w:pPr>
        <w:pStyle w:val="ListParagraph"/>
        <w:shd w:val="clear" w:color="auto" w:fill="FFFFFF"/>
        <w:spacing w:before="100" w:beforeAutospacing="1" w:after="0" w:line="240" w:lineRule="auto"/>
        <w:ind w:left="1211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Осень. - М.Мозаика – Синтез, 2006.</w:t>
      </w:r>
    </w:p>
    <w:p w:rsidR="00FC0239" w:rsidRDefault="00FC0239" w:rsidP="000260DB">
      <w:pPr>
        <w:pStyle w:val="ListParagraph"/>
        <w:shd w:val="clear" w:color="auto" w:fill="FFFFFF"/>
        <w:spacing w:before="100" w:beforeAutospacing="1" w:after="0" w:line="240" w:lineRule="auto"/>
        <w:ind w:left="1211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Весна. -  М.Мозаика – Синтез, 2006.</w:t>
      </w:r>
    </w:p>
    <w:p w:rsidR="00FC0239" w:rsidRDefault="00FC0239" w:rsidP="000260DB">
      <w:pPr>
        <w:pStyle w:val="ListParagraph"/>
        <w:shd w:val="clear" w:color="auto" w:fill="FFFFFF"/>
        <w:spacing w:before="100" w:beforeAutospacing="1" w:after="0" w:line="240" w:lineRule="auto"/>
        <w:ind w:left="1211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Лето. - М.Мозаика – Синтез, 2006.</w:t>
      </w:r>
    </w:p>
    <w:p w:rsidR="00FC0239" w:rsidRDefault="00FC0239" w:rsidP="000260DB">
      <w:pPr>
        <w:pStyle w:val="ListParagraph"/>
        <w:shd w:val="clear" w:color="auto" w:fill="FFFFFF"/>
        <w:spacing w:before="100" w:beforeAutospacing="1" w:after="0" w:line="240" w:lineRule="auto"/>
        <w:ind w:left="1211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C0239" w:rsidRPr="00E15DC9" w:rsidRDefault="00FC0239" w:rsidP="00E15DC9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Алгоритмы, модели.</w:t>
      </w:r>
    </w:p>
    <w:p w:rsidR="00FC0239" w:rsidRDefault="00FC0239" w:rsidP="00E15DC9">
      <w:pPr>
        <w:pStyle w:val="ListParagraph"/>
        <w:shd w:val="clear" w:color="auto" w:fill="FFFFFF"/>
        <w:spacing w:before="100" w:beforeAutospacing="1" w:after="0" w:line="240" w:lineRule="auto"/>
        <w:ind w:left="1211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уход за комнатными растениями</w:t>
      </w:r>
    </w:p>
    <w:p w:rsidR="00FC0239" w:rsidRDefault="00FC0239" w:rsidP="00E15DC9">
      <w:pPr>
        <w:pStyle w:val="ListParagraph"/>
        <w:shd w:val="clear" w:color="auto" w:fill="FFFFFF"/>
        <w:spacing w:before="100" w:beforeAutospacing="1" w:after="0" w:line="240" w:lineRule="auto"/>
        <w:ind w:left="1211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описание дерева</w:t>
      </w:r>
    </w:p>
    <w:p w:rsidR="00FC0239" w:rsidRDefault="00FC0239" w:rsidP="00E15DC9">
      <w:pPr>
        <w:pStyle w:val="ListParagraph"/>
        <w:shd w:val="clear" w:color="auto" w:fill="FFFFFF"/>
        <w:spacing w:before="100" w:beforeAutospacing="1" w:after="0" w:line="240" w:lineRule="auto"/>
        <w:ind w:left="1211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описание растения</w:t>
      </w:r>
    </w:p>
    <w:p w:rsidR="00FC0239" w:rsidRDefault="00FC0239" w:rsidP="00E15DC9">
      <w:pPr>
        <w:pStyle w:val="ListParagraph"/>
        <w:shd w:val="clear" w:color="auto" w:fill="FFFFFF"/>
        <w:spacing w:before="100" w:beforeAutospacing="1" w:after="0" w:line="240" w:lineRule="auto"/>
        <w:ind w:left="1211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составление рассказа о растении</w:t>
      </w:r>
    </w:p>
    <w:p w:rsidR="00FC0239" w:rsidRDefault="00FC0239" w:rsidP="00E15DC9">
      <w:pPr>
        <w:pStyle w:val="ListParagraph"/>
        <w:shd w:val="clear" w:color="auto" w:fill="FFFFFF"/>
        <w:spacing w:before="100" w:beforeAutospacing="1" w:after="0" w:line="240" w:lineRule="auto"/>
        <w:ind w:left="1211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алгоритм работы в уголке природы</w:t>
      </w:r>
    </w:p>
    <w:p w:rsidR="00FC0239" w:rsidRDefault="00FC0239" w:rsidP="00E15DC9">
      <w:pPr>
        <w:pStyle w:val="ListParagraph"/>
        <w:shd w:val="clear" w:color="auto" w:fill="FFFFFF"/>
        <w:spacing w:before="100" w:beforeAutospacing="1" w:after="0" w:line="240" w:lineRule="auto"/>
        <w:ind w:left="1211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строение растения.</w:t>
      </w:r>
    </w:p>
    <w:p w:rsidR="00FC0239" w:rsidRDefault="00FC0239" w:rsidP="00E15DC9">
      <w:pPr>
        <w:pStyle w:val="ListParagraph"/>
        <w:shd w:val="clear" w:color="auto" w:fill="FFFFFF"/>
        <w:spacing w:before="100" w:beforeAutospacing="1" w:after="0" w:line="240" w:lineRule="auto"/>
        <w:ind w:left="1211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C0239" w:rsidRPr="00E15DC9" w:rsidRDefault="00FC0239" w:rsidP="00E15DC9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Картотеки игр, наблюдений, опытов.</w:t>
      </w:r>
    </w:p>
    <w:p w:rsidR="00FC0239" w:rsidRDefault="00FC0239" w:rsidP="00E15DC9">
      <w:pPr>
        <w:pStyle w:val="ListParagraph"/>
        <w:shd w:val="clear" w:color="auto" w:fill="FFFFFF"/>
        <w:spacing w:before="100" w:beforeAutospacing="1" w:after="0" w:line="240" w:lineRule="auto"/>
        <w:ind w:left="1211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8" o:spid="_x0000_s1042" type="#_x0000_t75" style="position:absolute;left:0;text-align:left;margin-left:-40.95pt;margin-top:-32.45pt;width:571.5pt;height:825.75pt;z-index:-251641856;visibility:visible">
            <v:imagedata r:id="rId6" o:title=""/>
          </v:shape>
        </w:pic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Консультации для родителей и педагогов.</w:t>
      </w:r>
    </w:p>
    <w:p w:rsidR="00FC0239" w:rsidRPr="00E15DC9" w:rsidRDefault="00FC0239" w:rsidP="00E15DC9">
      <w:pPr>
        <w:pStyle w:val="ListParagraph"/>
        <w:shd w:val="clear" w:color="auto" w:fill="FFFFFF"/>
        <w:spacing w:before="100" w:beforeAutospacing="1" w:after="0" w:line="240" w:lineRule="auto"/>
        <w:ind w:left="1211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C0239" w:rsidRDefault="00FC0239" w:rsidP="00905916">
      <w:pPr>
        <w:pStyle w:val="ListParagraph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детском саду создана обширная методическая база по экологизации образовательного процесса ДОУ.</w:t>
      </w:r>
    </w:p>
    <w:p w:rsidR="00FC0239" w:rsidRDefault="00FC0239" w:rsidP="00905916">
      <w:pPr>
        <w:pStyle w:val="ListParagraph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дошкольном образовательном учреждении создана творческая группа, в состав которой входит старший воспитатель, творческие педагоги. Творческая группа по организации учебно-опытного участка впервые была создана с целью организации экологической развивающей среды в ДОУ и создания учебно-опытного участка.</w:t>
      </w:r>
    </w:p>
    <w:p w:rsidR="00FC0239" w:rsidRDefault="00FC0239" w:rsidP="00905916">
      <w:pPr>
        <w:pStyle w:val="ListParagraph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Педагогами подбирается теоретический и наглядный материал по организации зеленой зоны в помещении детского сада и создание учебно-опытного участка на территории ДОУ.</w:t>
      </w:r>
    </w:p>
    <w:p w:rsidR="00FC0239" w:rsidRDefault="00FC0239" w:rsidP="00905916">
      <w:pPr>
        <w:pStyle w:val="ListParagraph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целью изучения опыта работы дошкольных учреждений Краснотуранского района и повышения квалификации педагоги ДОУ посещают методические объединения района.</w:t>
      </w:r>
    </w:p>
    <w:p w:rsidR="00FC0239" w:rsidRDefault="00FC0239" w:rsidP="00905916">
      <w:pPr>
        <w:pStyle w:val="ListParagraph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Родители являются полноправными участниками и помощниками всей организуемой работы. Педагоги ДОУ смогли заинтересовать и увлечь их.</w:t>
      </w:r>
    </w:p>
    <w:p w:rsidR="00FC0239" w:rsidRDefault="00FC0239" w:rsidP="00905916">
      <w:pPr>
        <w:pStyle w:val="ListParagraph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группах имеется наглядная агитация по данной тематике, фотовыставки, папки-передвижки.</w:t>
      </w:r>
    </w:p>
    <w:p w:rsidR="00FC0239" w:rsidRDefault="00FC0239" w:rsidP="00905916">
      <w:pPr>
        <w:pStyle w:val="ListParagraph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Доброй традицией стало проведение субботников по благоустройству территории детского сада совместно с родителями детей.</w:t>
      </w:r>
    </w:p>
    <w:p w:rsidR="00FC0239" w:rsidRDefault="00FC0239" w:rsidP="00905916">
      <w:pPr>
        <w:pStyle w:val="ListParagraph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FC0239" w:rsidRDefault="00FC0239" w:rsidP="00905916">
      <w:pPr>
        <w:pStyle w:val="ListParagraph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FC0239" w:rsidRDefault="00FC0239" w:rsidP="00671218">
      <w:pPr>
        <w:pStyle w:val="ListParagraph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РАБОТА С РОДИТЕЛЯМИ</w:t>
      </w:r>
    </w:p>
    <w:p w:rsidR="00FC0239" w:rsidRDefault="00FC0239" w:rsidP="00671218">
      <w:pPr>
        <w:pStyle w:val="ListParagraph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FC0239" w:rsidRDefault="00FC0239" w:rsidP="00671218">
      <w:pPr>
        <w:pStyle w:val="ListParagraph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Родители являются активными участниками всех мероприятий проводимых в нашем детском саду: экологических акций, проектов, экскурсий на природе, развлечений, викторин. С их помощью в каждой группе организованы уголки природы, приобретены дидактические игры и детская литература экологического содержания, комнатные растения.</w:t>
      </w:r>
    </w:p>
    <w:p w:rsidR="00FC0239" w:rsidRDefault="00FC0239" w:rsidP="00671218">
      <w:pPr>
        <w:pStyle w:val="ListParagraph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FC0239" w:rsidRDefault="00FC0239" w:rsidP="00B86068">
      <w:pPr>
        <w:pStyle w:val="ListParagraph"/>
        <w:ind w:left="0"/>
        <w:rPr>
          <w:rFonts w:ascii="Times New Roman" w:hAnsi="Times New Roman"/>
          <w:b/>
          <w:sz w:val="28"/>
          <w:szCs w:val="28"/>
        </w:rPr>
      </w:pPr>
    </w:p>
    <w:p w:rsidR="00FC0239" w:rsidRPr="00671218" w:rsidRDefault="00FC0239" w:rsidP="00D54733">
      <w:pPr>
        <w:pStyle w:val="ListParagraph"/>
        <w:numPr>
          <w:ilvl w:val="0"/>
          <w:numId w:val="7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ВЫВОДЫ И РЕКОМЕНДАЦИИ</w:t>
      </w:r>
    </w:p>
    <w:p w:rsidR="00FC0239" w:rsidRPr="00E15DC9" w:rsidRDefault="00FC0239" w:rsidP="00905916">
      <w:pPr>
        <w:pStyle w:val="ListParagraph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FC0239" w:rsidRDefault="00FC0239" w:rsidP="00905916">
      <w:pPr>
        <w:pStyle w:val="ListParagraph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целом экологическая обстановка в селе благоприятная, тем не менее следует уделять постоянное внимание оздоровлению детей и учить этому родителей.</w:t>
      </w:r>
    </w:p>
    <w:p w:rsidR="00FC0239" w:rsidRDefault="00FC0239" w:rsidP="00905916">
      <w:pPr>
        <w:pStyle w:val="ListParagraph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FC0239" w:rsidRDefault="00FC0239" w:rsidP="00905916">
      <w:pPr>
        <w:pStyle w:val="ListParagraph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 чаще проводить прогулки в лес. Следует знакомить родителей с экологической обстановкой в селе и проводить разъяснительную работу по оздоровлению детей и соблюдению условий в семье для воспитания здорового образа жизни. Заинтересовать родителей в проведении работ по благоустройству территории детского сада.</w:t>
      </w:r>
    </w:p>
    <w:p w:rsidR="00FC0239" w:rsidRDefault="00FC0239" w:rsidP="00905916">
      <w:pPr>
        <w:pStyle w:val="ListParagraph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9" o:spid="_x0000_s1043" type="#_x0000_t75" style="position:absolute;left:0;text-align:left;margin-left:-45pt;margin-top:-73.55pt;width:585.75pt;height:826.5pt;z-index:-251640832;visibility:visible">
            <v:imagedata r:id="rId6" o:title=""/>
          </v:shape>
        </w:pict>
      </w:r>
    </w:p>
    <w:p w:rsidR="00FC0239" w:rsidRDefault="00FC0239" w:rsidP="00905916">
      <w:pPr>
        <w:pStyle w:val="ListParagraph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FC0239" w:rsidRDefault="00FC0239" w:rsidP="002C7247">
      <w:pPr>
        <w:pStyle w:val="ListParagraph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БЛАГОУСТРОЙСТВО И ИСПОЛЬЗОВАНИЕ ТЕРРИТОРИИ ДОУ</w:t>
      </w:r>
    </w:p>
    <w:p w:rsidR="00FC0239" w:rsidRDefault="00FC0239" w:rsidP="002C7247">
      <w:pPr>
        <w:pStyle w:val="ListParagraph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FC0239" w:rsidRPr="009015AB" w:rsidRDefault="00FC0239" w:rsidP="009015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* </w:t>
      </w:r>
      <w:r w:rsidRPr="009015AB">
        <w:rPr>
          <w:rFonts w:ascii="Times New Roman" w:hAnsi="Times New Roman"/>
          <w:sz w:val="28"/>
          <w:szCs w:val="28"/>
        </w:rPr>
        <w:t>Дополнить территорию детского сада зелеными насаждениями.</w:t>
      </w:r>
    </w:p>
    <w:p w:rsidR="00FC0239" w:rsidRDefault="00FC0239" w:rsidP="009015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9015AB">
        <w:rPr>
          <w:rFonts w:ascii="Times New Roman" w:hAnsi="Times New Roman"/>
          <w:sz w:val="28"/>
          <w:szCs w:val="28"/>
        </w:rPr>
        <w:t>*</w:t>
      </w:r>
      <w:r>
        <w:rPr>
          <w:rFonts w:ascii="Times New Roman" w:hAnsi="Times New Roman"/>
          <w:sz w:val="28"/>
          <w:szCs w:val="28"/>
        </w:rPr>
        <w:t xml:space="preserve"> Увеличить количество клумб на территории ДОУ и следить за ними.</w:t>
      </w:r>
    </w:p>
    <w:p w:rsidR="00FC0239" w:rsidRDefault="00FC0239" w:rsidP="009015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* Дополнительно изучить состав растений и насекомых, разработать </w:t>
      </w:r>
    </w:p>
    <w:p w:rsidR="00FC0239" w:rsidRDefault="00FC0239" w:rsidP="009015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варианты их использования для занятий с детьми.</w:t>
      </w:r>
    </w:p>
    <w:p w:rsidR="00FC0239" w:rsidRDefault="00FC0239" w:rsidP="009015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* Регулярно проводить прогулки с детьми. Следить за состоянием песка </w:t>
      </w:r>
    </w:p>
    <w:p w:rsidR="00FC0239" w:rsidRDefault="00FC0239" w:rsidP="009015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песочницах.</w:t>
      </w:r>
    </w:p>
    <w:p w:rsidR="00FC0239" w:rsidRDefault="00FC0239" w:rsidP="009015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Во время зимних холодов установить кормушки для птиц.</w:t>
      </w:r>
    </w:p>
    <w:p w:rsidR="00FC0239" w:rsidRDefault="00FC0239" w:rsidP="009015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FC0239" w:rsidRDefault="00FC0239" w:rsidP="009015AB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FC0239" w:rsidRDefault="00FC0239" w:rsidP="009015AB">
      <w:pPr>
        <w:spacing w:after="0" w:line="240" w:lineRule="auto"/>
        <w:ind w:firstLine="39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ПРОФЕССИОНАЛЬНАЯ И МЕТОДИЧЕСКАЯ БАЗА</w:t>
      </w:r>
    </w:p>
    <w:p w:rsidR="00FC0239" w:rsidRDefault="00FC0239" w:rsidP="009015AB">
      <w:pPr>
        <w:spacing w:after="0" w:line="240" w:lineRule="auto"/>
        <w:ind w:firstLine="397"/>
        <w:jc w:val="center"/>
        <w:rPr>
          <w:rFonts w:ascii="Times New Roman" w:hAnsi="Times New Roman"/>
          <w:b/>
          <w:sz w:val="28"/>
          <w:szCs w:val="28"/>
        </w:rPr>
      </w:pPr>
    </w:p>
    <w:p w:rsidR="00FC0239" w:rsidRDefault="00FC0239" w:rsidP="00246040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46040">
        <w:rPr>
          <w:rFonts w:ascii="Times New Roman" w:hAnsi="Times New Roman"/>
          <w:sz w:val="28"/>
          <w:szCs w:val="28"/>
        </w:rPr>
        <w:t>Участвовать в методических объединениях по экологическому воспитанию, расширить связи с организациями, занимающимися вопросами экологии.</w:t>
      </w:r>
    </w:p>
    <w:p w:rsidR="00FC0239" w:rsidRDefault="00FC0239" w:rsidP="00246040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Привлекать родителей к работе по благоустройству территории ДОУ.</w:t>
      </w:r>
    </w:p>
    <w:p w:rsidR="00FC0239" w:rsidRDefault="00FC0239" w:rsidP="00246040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Пополнять группы литературой по экологическому воспитанию, приобретать и изготавливать дидактические игры. Оформить паспорта на комнатные растения, находящиеся в группах.</w:t>
      </w:r>
    </w:p>
    <w:p w:rsidR="00FC0239" w:rsidRDefault="00FC0239" w:rsidP="0024604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0239" w:rsidRDefault="00FC0239" w:rsidP="0024604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C0239" w:rsidRDefault="00FC0239" w:rsidP="0024604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C0239" w:rsidRPr="00246040" w:rsidRDefault="00FC0239" w:rsidP="0024604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Примечание: </w:t>
      </w:r>
      <w:r>
        <w:rPr>
          <w:rFonts w:ascii="Times New Roman" w:hAnsi="Times New Roman"/>
          <w:sz w:val="28"/>
          <w:szCs w:val="28"/>
        </w:rPr>
        <w:t xml:space="preserve"> Паспорт составлен в 2019г.</w:t>
      </w:r>
    </w:p>
    <w:p w:rsidR="00FC0239" w:rsidRDefault="00FC0239" w:rsidP="0024604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0239" w:rsidRPr="00246040" w:rsidRDefault="00FC0239" w:rsidP="0024604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0239" w:rsidRPr="00E478D1" w:rsidRDefault="00FC0239" w:rsidP="00E478D1">
      <w:pPr>
        <w:rPr>
          <w:rFonts w:ascii="Times New Roman" w:hAnsi="Times New Roman"/>
          <w:sz w:val="28"/>
          <w:szCs w:val="28"/>
        </w:rPr>
      </w:pPr>
    </w:p>
    <w:p w:rsidR="00FC0239" w:rsidRPr="00BF1D40" w:rsidRDefault="00FC0239" w:rsidP="00BF1D40">
      <w:pPr>
        <w:rPr>
          <w:rFonts w:ascii="Times New Roman" w:hAnsi="Times New Roman"/>
          <w:b/>
          <w:sz w:val="28"/>
          <w:szCs w:val="28"/>
        </w:rPr>
      </w:pPr>
    </w:p>
    <w:sectPr w:rsidR="00FC0239" w:rsidRPr="00BF1D40" w:rsidSect="00BF1D40">
      <w:pgSz w:w="11906" w:h="16838"/>
      <w:pgMar w:top="709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822C6"/>
    <w:multiLevelType w:val="multilevel"/>
    <w:tmpl w:val="7C4ABA3A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87"/>
        </w:tabs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81"/>
        </w:tabs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9"/>
        </w:tabs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96"/>
        </w:tabs>
        <w:ind w:left="6696" w:hanging="2160"/>
      </w:pPr>
      <w:rPr>
        <w:rFonts w:cs="Times New Roman" w:hint="default"/>
      </w:rPr>
    </w:lvl>
  </w:abstractNum>
  <w:abstractNum w:abstractNumId="1">
    <w:nsid w:val="1A87571F"/>
    <w:multiLevelType w:val="multilevel"/>
    <w:tmpl w:val="0442B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52500C"/>
    <w:multiLevelType w:val="hybridMultilevel"/>
    <w:tmpl w:val="C26A0CD2"/>
    <w:lvl w:ilvl="0" w:tplc="D954F0D6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">
    <w:nsid w:val="1FD266BF"/>
    <w:multiLevelType w:val="multilevel"/>
    <w:tmpl w:val="F09412CC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  <w:b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  <w:b/>
      </w:rPr>
    </w:lvl>
  </w:abstractNum>
  <w:abstractNum w:abstractNumId="4">
    <w:nsid w:val="273F4BBC"/>
    <w:multiLevelType w:val="multilevel"/>
    <w:tmpl w:val="6814226C"/>
    <w:lvl w:ilvl="0">
      <w:start w:val="1"/>
      <w:numFmt w:val="decimal"/>
      <w:lvlText w:val="%1"/>
      <w:lvlJc w:val="left"/>
      <w:pPr>
        <w:tabs>
          <w:tab w:val="num" w:pos="1110"/>
        </w:tabs>
        <w:ind w:left="1110" w:hanging="111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1677"/>
        </w:tabs>
        <w:ind w:left="1677" w:hanging="111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244"/>
        </w:tabs>
        <w:ind w:left="2244" w:hanging="111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811"/>
        </w:tabs>
        <w:ind w:left="2811" w:hanging="111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378"/>
        </w:tabs>
        <w:ind w:left="3378" w:hanging="111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4275"/>
        </w:tabs>
        <w:ind w:left="4275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5769"/>
        </w:tabs>
        <w:ind w:left="5769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6696"/>
        </w:tabs>
        <w:ind w:left="6696" w:hanging="2160"/>
      </w:pPr>
      <w:rPr>
        <w:rFonts w:cs="Times New Roman" w:hint="default"/>
        <w:b/>
      </w:rPr>
    </w:lvl>
  </w:abstractNum>
  <w:abstractNum w:abstractNumId="5">
    <w:nsid w:val="2A13535C"/>
    <w:multiLevelType w:val="hybridMultilevel"/>
    <w:tmpl w:val="DB5CD780"/>
    <w:lvl w:ilvl="0" w:tplc="13FE7B68">
      <w:start w:val="1"/>
      <w:numFmt w:val="decimal"/>
      <w:lvlText w:val="%1."/>
      <w:lvlJc w:val="left"/>
      <w:pPr>
        <w:ind w:left="75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  <w:rPr>
        <w:rFonts w:cs="Times New Roman"/>
      </w:rPr>
    </w:lvl>
  </w:abstractNum>
  <w:abstractNum w:abstractNumId="6">
    <w:nsid w:val="340D0D36"/>
    <w:multiLevelType w:val="hybridMultilevel"/>
    <w:tmpl w:val="166E00D4"/>
    <w:lvl w:ilvl="0" w:tplc="3B188112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7">
    <w:nsid w:val="57F220C4"/>
    <w:multiLevelType w:val="hybridMultilevel"/>
    <w:tmpl w:val="A67203A6"/>
    <w:lvl w:ilvl="0" w:tplc="3CC80E36">
      <w:start w:val="6"/>
      <w:numFmt w:val="decimal"/>
      <w:lvlText w:val="%1."/>
      <w:lvlJc w:val="left"/>
      <w:pPr>
        <w:ind w:left="81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  <w:rPr>
        <w:rFonts w:cs="Times New Roman"/>
      </w:rPr>
    </w:lvl>
  </w:abstractNum>
  <w:abstractNum w:abstractNumId="8">
    <w:nsid w:val="7AC700B4"/>
    <w:multiLevelType w:val="multilevel"/>
    <w:tmpl w:val="0874936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1"/>
  </w:num>
  <w:num w:numId="5">
    <w:abstractNumId w:val="2"/>
  </w:num>
  <w:num w:numId="6">
    <w:abstractNumId w:val="6"/>
  </w:num>
  <w:num w:numId="7">
    <w:abstractNumId w:val="7"/>
  </w:num>
  <w:num w:numId="8">
    <w:abstractNumId w:val="4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C404D"/>
    <w:rsid w:val="00006906"/>
    <w:rsid w:val="000260DB"/>
    <w:rsid w:val="000275AD"/>
    <w:rsid w:val="00044625"/>
    <w:rsid w:val="00115B33"/>
    <w:rsid w:val="0013205F"/>
    <w:rsid w:val="001645B8"/>
    <w:rsid w:val="00182059"/>
    <w:rsid w:val="001D3832"/>
    <w:rsid w:val="001F373B"/>
    <w:rsid w:val="001F4CC3"/>
    <w:rsid w:val="002318DE"/>
    <w:rsid w:val="00246040"/>
    <w:rsid w:val="00254CAA"/>
    <w:rsid w:val="002B3D85"/>
    <w:rsid w:val="002C7247"/>
    <w:rsid w:val="00303E7B"/>
    <w:rsid w:val="0031069E"/>
    <w:rsid w:val="00336F78"/>
    <w:rsid w:val="00353C8A"/>
    <w:rsid w:val="003829BD"/>
    <w:rsid w:val="00382FBC"/>
    <w:rsid w:val="00387315"/>
    <w:rsid w:val="003A0006"/>
    <w:rsid w:val="003B77EC"/>
    <w:rsid w:val="003C6E16"/>
    <w:rsid w:val="004A32F9"/>
    <w:rsid w:val="004C404D"/>
    <w:rsid w:val="004C7915"/>
    <w:rsid w:val="00531FDA"/>
    <w:rsid w:val="00555031"/>
    <w:rsid w:val="00587BC9"/>
    <w:rsid w:val="005D65EE"/>
    <w:rsid w:val="005E000A"/>
    <w:rsid w:val="00671218"/>
    <w:rsid w:val="006943A6"/>
    <w:rsid w:val="006A06D8"/>
    <w:rsid w:val="00741F35"/>
    <w:rsid w:val="00745C8C"/>
    <w:rsid w:val="0076258D"/>
    <w:rsid w:val="00792547"/>
    <w:rsid w:val="007D09AA"/>
    <w:rsid w:val="008D2CE4"/>
    <w:rsid w:val="009015AB"/>
    <w:rsid w:val="00902DDA"/>
    <w:rsid w:val="00905916"/>
    <w:rsid w:val="00933BE2"/>
    <w:rsid w:val="009628C2"/>
    <w:rsid w:val="00971AF2"/>
    <w:rsid w:val="009C0DE5"/>
    <w:rsid w:val="009C0EF2"/>
    <w:rsid w:val="00A5137F"/>
    <w:rsid w:val="00AC4EBA"/>
    <w:rsid w:val="00B06B9C"/>
    <w:rsid w:val="00B41FCD"/>
    <w:rsid w:val="00B70A21"/>
    <w:rsid w:val="00B86068"/>
    <w:rsid w:val="00BA01C3"/>
    <w:rsid w:val="00BB47C8"/>
    <w:rsid w:val="00BC13A6"/>
    <w:rsid w:val="00BC1AF5"/>
    <w:rsid w:val="00BE463B"/>
    <w:rsid w:val="00BF1D40"/>
    <w:rsid w:val="00C317A0"/>
    <w:rsid w:val="00C77761"/>
    <w:rsid w:val="00C923C1"/>
    <w:rsid w:val="00CE16FB"/>
    <w:rsid w:val="00D000D7"/>
    <w:rsid w:val="00D24C1F"/>
    <w:rsid w:val="00D30680"/>
    <w:rsid w:val="00D54733"/>
    <w:rsid w:val="00D71528"/>
    <w:rsid w:val="00D940BD"/>
    <w:rsid w:val="00DA0032"/>
    <w:rsid w:val="00DA10E1"/>
    <w:rsid w:val="00DB7DA4"/>
    <w:rsid w:val="00DF2A0A"/>
    <w:rsid w:val="00E15DC9"/>
    <w:rsid w:val="00E31CBE"/>
    <w:rsid w:val="00E36B23"/>
    <w:rsid w:val="00E478D1"/>
    <w:rsid w:val="00E82E90"/>
    <w:rsid w:val="00F23576"/>
    <w:rsid w:val="00FA2B3D"/>
    <w:rsid w:val="00FA52D0"/>
    <w:rsid w:val="00FC02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258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87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87315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99"/>
    <w:qFormat/>
    <w:rsid w:val="00387315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387315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Caption">
    <w:name w:val="caption"/>
    <w:basedOn w:val="Normal"/>
    <w:next w:val="Normal"/>
    <w:uiPriority w:val="99"/>
    <w:qFormat/>
    <w:rsid w:val="00387315"/>
    <w:pPr>
      <w:spacing w:line="240" w:lineRule="auto"/>
    </w:pPr>
    <w:rPr>
      <w:b/>
      <w:bCs/>
      <w:color w:val="4F81BD"/>
      <w:sz w:val="18"/>
      <w:szCs w:val="18"/>
    </w:rPr>
  </w:style>
  <w:style w:type="paragraph" w:styleId="ListParagraph">
    <w:name w:val="List Paragraph"/>
    <w:basedOn w:val="Normal"/>
    <w:uiPriority w:val="99"/>
    <w:qFormat/>
    <w:rsid w:val="008D2CE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F373B"/>
    <w:rPr>
      <w:rFonts w:cs="Times New Roman"/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95</TotalTime>
  <Pages>17</Pages>
  <Words>3950</Words>
  <Characters>22518</Characters>
  <Application>Microsoft Office Outlook</Application>
  <DocSecurity>0</DocSecurity>
  <Lines>0</Lines>
  <Paragraphs>0</Paragraphs>
  <ScaleCrop>false</ScaleCrop>
  <Company>HomeLab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</cp:revision>
  <cp:lastPrinted>2019-08-13T05:34:00Z</cp:lastPrinted>
  <dcterms:created xsi:type="dcterms:W3CDTF">2019-08-12T13:45:00Z</dcterms:created>
  <dcterms:modified xsi:type="dcterms:W3CDTF">2019-08-13T05:44:00Z</dcterms:modified>
</cp:coreProperties>
</file>